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20D7" w:rsidP="00663186" w:rsidRDefault="00572203" w14:paraId="787E25F3" w14:textId="7E3CD35C">
      <w:pPr>
        <w:pStyle w:val="Heading1"/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Social Impact &amp; Student Projects </w:t>
      </w:r>
      <w:r w:rsidRPr="00F120D7" w:rsidR="00F120D7">
        <w:rPr>
          <w:sz w:val="56"/>
          <w:szCs w:val="56"/>
        </w:rPr>
        <w:t>Application Form</w:t>
      </w:r>
    </w:p>
    <w:p w:rsidRPr="00663186" w:rsidR="00663186" w:rsidP="00663186" w:rsidRDefault="00663186" w14:paraId="7E8569E1" w14:textId="77777777"/>
    <w:p w:rsidRPr="0074595F" w:rsidR="00663186" w:rsidP="4133C4B1" w:rsidRDefault="0074595F" w14:paraId="3D9DA3E1" w14:textId="4C1A3CF3">
      <w:pPr>
        <w:ind w:left="993" w:right="696"/>
        <w:rPr>
          <w:i w:val="1"/>
          <w:iCs w:val="1"/>
          <w:sz w:val="24"/>
          <w:szCs w:val="24"/>
        </w:rPr>
      </w:pPr>
      <w:r w:rsidRPr="4133C4B1" w:rsidR="0074595F">
        <w:rPr>
          <w:i w:val="1"/>
          <w:iCs w:val="1"/>
          <w:sz w:val="24"/>
          <w:szCs w:val="24"/>
        </w:rPr>
        <w:t xml:space="preserve">Please submit your application form </w:t>
      </w:r>
      <w:r w:rsidRPr="4133C4B1" w:rsidR="0081205D">
        <w:rPr>
          <w:i w:val="1"/>
          <w:iCs w:val="1"/>
          <w:sz w:val="24"/>
          <w:szCs w:val="24"/>
        </w:rPr>
        <w:t xml:space="preserve">to the </w:t>
      </w:r>
      <w:proofErr w:type="spellStart"/>
      <w:r w:rsidRPr="4133C4B1" w:rsidR="0081205D">
        <w:rPr>
          <w:i w:val="1"/>
          <w:iCs w:val="1"/>
          <w:sz w:val="24"/>
          <w:szCs w:val="24"/>
        </w:rPr>
        <w:t>relevent</w:t>
      </w:r>
      <w:proofErr w:type="spellEnd"/>
      <w:r w:rsidRPr="4133C4B1" w:rsidR="0081205D">
        <w:rPr>
          <w:i w:val="1"/>
          <w:iCs w:val="1"/>
          <w:sz w:val="24"/>
          <w:szCs w:val="24"/>
        </w:rPr>
        <w:t xml:space="preserve"> Team’s</w:t>
      </w:r>
      <w:r w:rsidRPr="4133C4B1" w:rsidR="0074595F">
        <w:rPr>
          <w:i w:val="1"/>
          <w:iCs w:val="1"/>
          <w:sz w:val="24"/>
          <w:szCs w:val="24"/>
        </w:rPr>
        <w:t xml:space="preserve"> email address which can be found on the</w:t>
      </w:r>
      <w:r w:rsidRPr="4133C4B1" w:rsidR="7F0FD54C">
        <w:rPr>
          <w:i w:val="1"/>
          <w:iCs w:val="1"/>
          <w:sz w:val="24"/>
          <w:szCs w:val="24"/>
        </w:rPr>
        <w:t>ir</w:t>
      </w:r>
      <w:r w:rsidRPr="4133C4B1" w:rsidR="0074595F">
        <w:rPr>
          <w:i w:val="1"/>
          <w:iCs w:val="1"/>
          <w:sz w:val="24"/>
          <w:szCs w:val="24"/>
        </w:rPr>
        <w:t xml:space="preserve"> project page</w:t>
      </w:r>
      <w:r w:rsidRPr="4133C4B1" w:rsidR="0074595F">
        <w:rPr>
          <w:i w:val="1"/>
          <w:iCs w:val="1"/>
          <w:sz w:val="24"/>
          <w:szCs w:val="24"/>
        </w:rPr>
        <w:t>.</w:t>
      </w:r>
      <w:r w:rsidRPr="4133C4B1" w:rsidR="0074595F">
        <w:rPr>
          <w:sz w:val="24"/>
          <w:szCs w:val="24"/>
        </w:rPr>
        <w:t xml:space="preserve"> </w:t>
      </w:r>
      <w:hyperlink r:id="R68e9ebe9dda740ac">
        <w:r w:rsidRPr="4133C4B1" w:rsidR="0074595F">
          <w:rPr>
            <w:rStyle w:val="Hyperlink"/>
            <w:i w:val="1"/>
            <w:iCs w:val="1"/>
            <w:sz w:val="24"/>
            <w:szCs w:val="24"/>
          </w:rPr>
          <w:t>Social Impact</w:t>
        </w:r>
      </w:hyperlink>
      <w:r w:rsidRPr="4133C4B1" w:rsidR="0074595F">
        <w:rPr>
          <w:i w:val="1"/>
          <w:iCs w:val="1"/>
          <w:sz w:val="24"/>
          <w:szCs w:val="24"/>
        </w:rPr>
        <w:t xml:space="preserve"> &amp; </w:t>
      </w:r>
      <w:hyperlink r:id="R6971085816814d45">
        <w:r w:rsidRPr="4133C4B1" w:rsidR="0074595F">
          <w:rPr>
            <w:rStyle w:val="Hyperlink"/>
            <w:i w:val="1"/>
            <w:iCs w:val="1"/>
            <w:sz w:val="24"/>
            <w:szCs w:val="24"/>
          </w:rPr>
          <w:t>Student Projects</w:t>
        </w:r>
      </w:hyperlink>
    </w:p>
    <w:p w:rsidR="000E468A" w:rsidP="00663186" w:rsidRDefault="00B92A9E" w14:paraId="5904C4B3" w14:textId="088693DA">
      <w:pPr>
        <w:ind w:left="993" w:right="696"/>
        <w:rPr>
          <w:sz w:val="24"/>
          <w:szCs w:val="24"/>
        </w:rPr>
      </w:pPr>
      <w:r w:rsidRPr="00B92A9E">
        <w:rPr>
          <w:sz w:val="24"/>
          <w:szCs w:val="24"/>
        </w:rPr>
        <w:t xml:space="preserve">If you have further </w:t>
      </w:r>
      <w:r w:rsidRPr="00B92A9E" w:rsidR="00663186">
        <w:rPr>
          <w:sz w:val="24"/>
          <w:szCs w:val="24"/>
        </w:rPr>
        <w:t>questions,</w:t>
      </w:r>
      <w:r w:rsidRPr="00B92A9E">
        <w:rPr>
          <w:sz w:val="24"/>
          <w:szCs w:val="24"/>
        </w:rPr>
        <w:t xml:space="preserve"> contact: </w:t>
      </w:r>
      <w:hyperlink w:history="1" r:id="rId13">
        <w:r w:rsidRPr="00B92A9E">
          <w:rPr>
            <w:rStyle w:val="Hyperlink"/>
            <w:sz w:val="24"/>
            <w:szCs w:val="24"/>
          </w:rPr>
          <w:t>Challeng@unsw.edu.au</w:t>
        </w:r>
      </w:hyperlink>
    </w:p>
    <w:p w:rsidRPr="00D2015E" w:rsidR="00663186" w:rsidP="00663186" w:rsidRDefault="00663186" w14:paraId="034DAE34" w14:textId="77777777">
      <w:pPr>
        <w:ind w:left="993" w:right="696"/>
        <w:rPr>
          <w:sz w:val="8"/>
          <w:szCs w:val="8"/>
        </w:rPr>
      </w:pPr>
    </w:p>
    <w:p w:rsidR="00352F32" w:rsidP="00352F32" w:rsidRDefault="00352F32" w14:paraId="1E2BA599" w14:textId="1520DEC5">
      <w:pPr>
        <w:pStyle w:val="ListParagraph"/>
        <w:numPr>
          <w:ilvl w:val="0"/>
          <w:numId w:val="6"/>
        </w:numPr>
        <w:rPr>
          <w:rFonts w:ascii="Clancy" w:hAnsi="Clancy"/>
          <w:b/>
          <w:bCs/>
          <w:sz w:val="32"/>
          <w:szCs w:val="32"/>
        </w:rPr>
      </w:pPr>
      <w:r w:rsidRPr="00352F32">
        <w:rPr>
          <w:rFonts w:ascii="Clancy" w:hAnsi="Clancy"/>
          <w:b/>
          <w:bCs/>
          <w:sz w:val="32"/>
          <w:szCs w:val="32"/>
        </w:rPr>
        <w:t>Your Information</w:t>
      </w:r>
    </w:p>
    <w:p w:rsidRPr="00352F32" w:rsidR="00352F32" w:rsidP="00352F32" w:rsidRDefault="00352F32" w14:paraId="290EF2AD" w14:textId="77777777">
      <w:pPr>
        <w:pStyle w:val="ListParagraph"/>
        <w:rPr>
          <w:b/>
          <w:bCs/>
          <w:sz w:val="14"/>
          <w:szCs w:val="14"/>
        </w:rPr>
      </w:pPr>
    </w:p>
    <w:tbl>
      <w:tblPr>
        <w:tblStyle w:val="TableGrid"/>
        <w:tblW w:w="10631" w:type="dxa"/>
        <w:tblInd w:w="421" w:type="dxa"/>
        <w:tblCellMar>
          <w:top w:w="57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4536"/>
        <w:gridCol w:w="6095"/>
      </w:tblGrid>
      <w:tr w:rsidR="00572203" w:rsidTr="00352F32" w14:paraId="5F7E86CF" w14:textId="77777777">
        <w:tc>
          <w:tcPr>
            <w:tcW w:w="4536" w:type="dxa"/>
          </w:tcPr>
          <w:p w:rsidRPr="00352F32" w:rsidR="00572203" w:rsidP="00F120D7" w:rsidRDefault="00572203" w14:paraId="0304D1BB" w14:textId="7E70FAF4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>First name:</w:t>
            </w:r>
          </w:p>
        </w:tc>
        <w:tc>
          <w:tcPr>
            <w:tcW w:w="6095" w:type="dxa"/>
          </w:tcPr>
          <w:p w:rsidR="00572203" w:rsidP="00F120D7" w:rsidRDefault="00572203" w14:paraId="6AEEA00A" w14:textId="77777777"/>
        </w:tc>
      </w:tr>
      <w:tr w:rsidR="00572203" w:rsidTr="00352F32" w14:paraId="56C7E37D" w14:textId="77777777">
        <w:tc>
          <w:tcPr>
            <w:tcW w:w="4536" w:type="dxa"/>
          </w:tcPr>
          <w:p w:rsidRPr="00352F32" w:rsidR="00572203" w:rsidP="00F120D7" w:rsidRDefault="00572203" w14:paraId="1406A89D" w14:textId="071D0014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>Last Name:</w:t>
            </w:r>
          </w:p>
        </w:tc>
        <w:tc>
          <w:tcPr>
            <w:tcW w:w="6095" w:type="dxa"/>
          </w:tcPr>
          <w:p w:rsidR="00572203" w:rsidP="00F120D7" w:rsidRDefault="00572203" w14:paraId="5E7F5AB6" w14:textId="77777777"/>
        </w:tc>
      </w:tr>
      <w:tr w:rsidR="00572203" w:rsidTr="00352F32" w14:paraId="30CC0CD5" w14:textId="77777777">
        <w:tc>
          <w:tcPr>
            <w:tcW w:w="4536" w:type="dxa"/>
          </w:tcPr>
          <w:p w:rsidRPr="00352F32" w:rsidR="00572203" w:rsidP="00F120D7" w:rsidRDefault="00572203" w14:paraId="4D6F176A" w14:textId="135D5497">
            <w:pPr>
              <w:rPr>
                <w:sz w:val="24"/>
                <w:szCs w:val="24"/>
              </w:rPr>
            </w:pPr>
            <w:proofErr w:type="spellStart"/>
            <w:r w:rsidRPr="00352F32">
              <w:rPr>
                <w:sz w:val="24"/>
                <w:szCs w:val="24"/>
              </w:rPr>
              <w:t>Zid</w:t>
            </w:r>
            <w:proofErr w:type="spellEnd"/>
            <w:r w:rsidRPr="00352F32">
              <w:rPr>
                <w:sz w:val="24"/>
                <w:szCs w:val="24"/>
              </w:rPr>
              <w:t xml:space="preserve"> number:</w:t>
            </w:r>
          </w:p>
        </w:tc>
        <w:tc>
          <w:tcPr>
            <w:tcW w:w="6095" w:type="dxa"/>
          </w:tcPr>
          <w:p w:rsidR="00572203" w:rsidP="00F120D7" w:rsidRDefault="00572203" w14:paraId="39E211A7" w14:textId="77777777"/>
        </w:tc>
      </w:tr>
      <w:tr w:rsidR="000E468A" w:rsidTr="0074595F" w14:paraId="50758B03" w14:textId="77777777">
        <w:trPr>
          <w:trHeight w:val="510"/>
        </w:trPr>
        <w:tc>
          <w:tcPr>
            <w:tcW w:w="4536" w:type="dxa"/>
          </w:tcPr>
          <w:p w:rsidRPr="00352F32" w:rsidR="000E468A" w:rsidP="00F120D7" w:rsidRDefault="0074595F" w14:paraId="7C1879E6" w14:textId="40EA0C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</w:t>
            </w:r>
            <w:r w:rsidR="000E468A">
              <w:rPr>
                <w:sz w:val="24"/>
                <w:szCs w:val="24"/>
              </w:rPr>
              <w:t>:</w:t>
            </w:r>
          </w:p>
        </w:tc>
        <w:tc>
          <w:tcPr>
            <w:tcW w:w="6095" w:type="dxa"/>
          </w:tcPr>
          <w:p w:rsidR="0074595F" w:rsidP="000E468A" w:rsidRDefault="00277A27" w14:paraId="61E668DD" w14:textId="4A0DBEE1">
            <w:pPr>
              <w:tabs>
                <w:tab w:val="left" w:pos="2010"/>
              </w:tabs>
            </w:pPr>
            <w:sdt>
              <w:sdtPr>
                <w:id w:val="826858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E468A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Male </w:t>
            </w:r>
            <w:sdt>
              <w:sdtPr>
                <w:id w:val="-318275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Female </w:t>
            </w:r>
            <w:sdt>
              <w:sdtPr>
                <w:id w:val="-844403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Non-binary </w:t>
            </w:r>
            <w:sdt>
              <w:sdtPr>
                <w:id w:val="246241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Other (Describe)</w:t>
            </w:r>
          </w:p>
          <w:p w:rsidR="000E468A" w:rsidP="000E468A" w:rsidRDefault="0074595F" w14:paraId="5209790B" w14:textId="0F12DE4A">
            <w:pPr>
              <w:tabs>
                <w:tab w:val="left" w:pos="2010"/>
              </w:tabs>
            </w:pPr>
            <w:r>
              <w:t xml:space="preserve"> </w:t>
            </w:r>
            <w:sdt>
              <w:sdtPr>
                <w:id w:val="-19396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>
              <w:t xml:space="preserve"> Do not wish to disclose</w:t>
            </w:r>
          </w:p>
        </w:tc>
      </w:tr>
      <w:tr w:rsidR="0074595F" w:rsidTr="00352F32" w14:paraId="7A181B52" w14:textId="77777777">
        <w:trPr>
          <w:trHeight w:val="639"/>
        </w:trPr>
        <w:tc>
          <w:tcPr>
            <w:tcW w:w="4536" w:type="dxa"/>
          </w:tcPr>
          <w:p w:rsidR="0074595F" w:rsidP="00F120D7" w:rsidRDefault="0074595F" w14:paraId="297C8E34" w14:textId="18B34AA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Residency:</w:t>
            </w:r>
          </w:p>
        </w:tc>
        <w:tc>
          <w:tcPr>
            <w:tcW w:w="6095" w:type="dxa"/>
          </w:tcPr>
          <w:p w:rsidR="0074595F" w:rsidP="000E468A" w:rsidRDefault="00277A27" w14:paraId="2A683077" w14:textId="34358CC9">
            <w:pPr>
              <w:tabs>
                <w:tab w:val="left" w:pos="2010"/>
              </w:tabs>
            </w:pPr>
            <w:sdt>
              <w:sdtPr>
                <w:id w:val="17358930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International  </w:t>
            </w:r>
            <w:sdt>
              <w:sdtPr>
                <w:id w:val="14048003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Domestic</w:t>
            </w:r>
          </w:p>
        </w:tc>
      </w:tr>
      <w:tr w:rsidR="0074595F" w:rsidTr="00352F32" w14:paraId="512E3D50" w14:textId="77777777">
        <w:trPr>
          <w:trHeight w:val="639"/>
        </w:trPr>
        <w:tc>
          <w:tcPr>
            <w:tcW w:w="4536" w:type="dxa"/>
          </w:tcPr>
          <w:p w:rsidRPr="00352F32" w:rsidR="0074595F" w:rsidP="0074595F" w:rsidRDefault="0074595F" w14:paraId="5D6B651A" w14:textId="77777777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>What is your degree?</w:t>
            </w:r>
          </w:p>
          <w:p w:rsidRPr="00352F32" w:rsidR="0074595F" w:rsidP="0074595F" w:rsidRDefault="0074595F" w14:paraId="4A4DDDFC" w14:textId="77777777">
            <w:pPr>
              <w:rPr>
                <w:sz w:val="16"/>
                <w:szCs w:val="16"/>
              </w:rPr>
            </w:pPr>
            <w:r w:rsidRPr="00352F32">
              <w:rPr>
                <w:sz w:val="16"/>
                <w:szCs w:val="16"/>
              </w:rPr>
              <w:t xml:space="preserve">Please enter the name of your degree, including double degrees. </w:t>
            </w:r>
          </w:p>
          <w:p w:rsidRPr="00352F32" w:rsidR="0074595F" w:rsidP="0074595F" w:rsidRDefault="0074595F" w14:paraId="1F152711" w14:textId="2849F60C">
            <w:pPr>
              <w:rPr>
                <w:sz w:val="24"/>
                <w:szCs w:val="24"/>
              </w:rPr>
            </w:pPr>
            <w:proofErr w:type="spellStart"/>
            <w:r w:rsidRPr="00352F32">
              <w:rPr>
                <w:sz w:val="16"/>
                <w:szCs w:val="16"/>
              </w:rPr>
              <w:t>Eg.</w:t>
            </w:r>
            <w:proofErr w:type="spellEnd"/>
            <w:r w:rsidRPr="00352F32">
              <w:rPr>
                <w:sz w:val="16"/>
                <w:szCs w:val="16"/>
              </w:rPr>
              <w:t xml:space="preserve"> Bachelor's Degree in Electrical Engineering / Business</w:t>
            </w:r>
          </w:p>
        </w:tc>
        <w:tc>
          <w:tcPr>
            <w:tcW w:w="6095" w:type="dxa"/>
          </w:tcPr>
          <w:p w:rsidR="0074595F" w:rsidP="0074595F" w:rsidRDefault="0074595F" w14:paraId="098868EF" w14:textId="42E336AD">
            <w:r>
              <w:t xml:space="preserve"> </w:t>
            </w:r>
          </w:p>
        </w:tc>
      </w:tr>
      <w:tr w:rsidR="0074595F" w:rsidTr="00352F32" w14:paraId="038938A1" w14:textId="77777777">
        <w:tc>
          <w:tcPr>
            <w:tcW w:w="4536" w:type="dxa"/>
          </w:tcPr>
          <w:p w:rsidRPr="0074595F" w:rsidR="0074595F" w:rsidP="0074595F" w:rsidRDefault="0074595F" w14:paraId="75F31182" w14:textId="5F4809BA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>Your current year of study?</w:t>
            </w:r>
          </w:p>
        </w:tc>
        <w:tc>
          <w:tcPr>
            <w:tcW w:w="6095" w:type="dxa"/>
          </w:tcPr>
          <w:p w:rsidR="0074595F" w:rsidP="0074595F" w:rsidRDefault="00277A27" w14:paraId="21B56729" w14:textId="77777777">
            <w:sdt>
              <w:sdtPr>
                <w:id w:val="2081178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First Year </w:t>
            </w:r>
            <w:sdt>
              <w:sdtPr>
                <w:id w:val="-558624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Second year </w:t>
            </w:r>
            <w:sdt>
              <w:sdtPr>
                <w:id w:val="-1753733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Third Year </w:t>
            </w:r>
            <w:sdt>
              <w:sdtPr>
                <w:id w:val="785770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Fourth year</w:t>
            </w:r>
          </w:p>
          <w:p w:rsidR="0074595F" w:rsidP="0074595F" w:rsidRDefault="00277A27" w14:paraId="08F39434" w14:textId="47436157">
            <w:sdt>
              <w:sdtPr>
                <w:id w:val="802505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Fifth year </w:t>
            </w:r>
            <w:sdt>
              <w:sdtPr>
                <w:id w:val="1897702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4595F"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74595F">
              <w:t xml:space="preserve"> Master’s</w:t>
            </w:r>
          </w:p>
        </w:tc>
      </w:tr>
      <w:tr w:rsidR="0074595F" w:rsidTr="00B92A9E" w14:paraId="126E3D14" w14:textId="77777777">
        <w:trPr>
          <w:trHeight w:val="496"/>
        </w:trPr>
        <w:tc>
          <w:tcPr>
            <w:tcW w:w="4536" w:type="dxa"/>
          </w:tcPr>
          <w:p w:rsidRPr="00352F32" w:rsidR="0074595F" w:rsidP="0074595F" w:rsidRDefault="0074595F" w14:paraId="424E32A2" w14:textId="4849CC5C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 xml:space="preserve">Your preferred contact </w:t>
            </w:r>
            <w:r>
              <w:rPr>
                <w:sz w:val="24"/>
                <w:szCs w:val="24"/>
              </w:rPr>
              <w:t>e</w:t>
            </w:r>
            <w:r w:rsidRPr="00352F32">
              <w:rPr>
                <w:sz w:val="24"/>
                <w:szCs w:val="24"/>
              </w:rPr>
              <w:t>mail</w:t>
            </w:r>
          </w:p>
        </w:tc>
        <w:tc>
          <w:tcPr>
            <w:tcW w:w="6095" w:type="dxa"/>
          </w:tcPr>
          <w:p w:rsidR="0074595F" w:rsidP="0074595F" w:rsidRDefault="0074595F" w14:paraId="4CF948E4" w14:textId="77777777"/>
        </w:tc>
      </w:tr>
      <w:tr w:rsidR="0074595F" w:rsidTr="00B92A9E" w14:paraId="7B94F241" w14:textId="77777777">
        <w:trPr>
          <w:trHeight w:val="448"/>
        </w:trPr>
        <w:tc>
          <w:tcPr>
            <w:tcW w:w="4536" w:type="dxa"/>
          </w:tcPr>
          <w:p w:rsidRPr="00352F32" w:rsidR="0074595F" w:rsidP="0074595F" w:rsidRDefault="0074595F" w14:paraId="02F75A1A" w14:textId="19B3A7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 p</w:t>
            </w:r>
            <w:r w:rsidRPr="00352F32">
              <w:rPr>
                <w:sz w:val="24"/>
                <w:szCs w:val="24"/>
              </w:rPr>
              <w:t xml:space="preserve">referred </w:t>
            </w:r>
            <w:r>
              <w:rPr>
                <w:sz w:val="24"/>
                <w:szCs w:val="24"/>
              </w:rPr>
              <w:t>c</w:t>
            </w:r>
            <w:r w:rsidRPr="00352F32">
              <w:rPr>
                <w:sz w:val="24"/>
                <w:szCs w:val="24"/>
              </w:rPr>
              <w:t xml:space="preserve">ontact </w:t>
            </w:r>
            <w:r>
              <w:rPr>
                <w:sz w:val="24"/>
                <w:szCs w:val="24"/>
              </w:rPr>
              <w:t>n</w:t>
            </w:r>
            <w:r w:rsidRPr="00352F32">
              <w:rPr>
                <w:sz w:val="24"/>
                <w:szCs w:val="24"/>
              </w:rPr>
              <w:t>umber</w:t>
            </w:r>
          </w:p>
        </w:tc>
        <w:tc>
          <w:tcPr>
            <w:tcW w:w="6095" w:type="dxa"/>
          </w:tcPr>
          <w:p w:rsidR="0074595F" w:rsidP="0074595F" w:rsidRDefault="0074595F" w14:paraId="664837E3" w14:textId="77777777"/>
        </w:tc>
      </w:tr>
    </w:tbl>
    <w:p w:rsidR="00572203" w:rsidP="00F120D7" w:rsidRDefault="00572203" w14:paraId="3DF4E45E" w14:textId="46F4E0C7">
      <w:pPr>
        <w:rPr>
          <w:sz w:val="14"/>
          <w:szCs w:val="14"/>
        </w:rPr>
      </w:pPr>
    </w:p>
    <w:p w:rsidR="0074595F" w:rsidP="00F120D7" w:rsidRDefault="0074595F" w14:paraId="3B601B0B" w14:textId="70FA4C49">
      <w:pPr>
        <w:rPr>
          <w:sz w:val="14"/>
          <w:szCs w:val="14"/>
        </w:rPr>
      </w:pPr>
    </w:p>
    <w:p w:rsidR="0074595F" w:rsidP="00F120D7" w:rsidRDefault="0074595F" w14:paraId="4D4D7DD0" w14:textId="30E0609E">
      <w:pPr>
        <w:rPr>
          <w:sz w:val="14"/>
          <w:szCs w:val="14"/>
        </w:rPr>
      </w:pPr>
    </w:p>
    <w:p w:rsidR="0074595F" w:rsidP="00F120D7" w:rsidRDefault="0074595F" w14:paraId="2AE74EE3" w14:textId="06CA2ADE">
      <w:pPr>
        <w:rPr>
          <w:sz w:val="14"/>
          <w:szCs w:val="14"/>
        </w:rPr>
      </w:pPr>
    </w:p>
    <w:p w:rsidR="0074595F" w:rsidP="00F120D7" w:rsidRDefault="0074595F" w14:paraId="14DB364E" w14:textId="38BF15E5">
      <w:pPr>
        <w:rPr>
          <w:sz w:val="14"/>
          <w:szCs w:val="14"/>
        </w:rPr>
      </w:pPr>
    </w:p>
    <w:p w:rsidR="0074595F" w:rsidP="00F120D7" w:rsidRDefault="0074595F" w14:paraId="15B7B794" w14:textId="440A63E2">
      <w:pPr>
        <w:rPr>
          <w:sz w:val="14"/>
          <w:szCs w:val="14"/>
        </w:rPr>
      </w:pPr>
    </w:p>
    <w:p w:rsidR="0074595F" w:rsidP="00F120D7" w:rsidRDefault="0074595F" w14:paraId="5DA6BB01" w14:textId="6060F066">
      <w:pPr>
        <w:rPr>
          <w:sz w:val="14"/>
          <w:szCs w:val="14"/>
        </w:rPr>
      </w:pPr>
    </w:p>
    <w:p w:rsidR="0074595F" w:rsidP="00F120D7" w:rsidRDefault="0074595F" w14:paraId="01F36D7F" w14:textId="72BC5EF3">
      <w:pPr>
        <w:rPr>
          <w:sz w:val="14"/>
          <w:szCs w:val="14"/>
        </w:rPr>
      </w:pPr>
    </w:p>
    <w:p w:rsidRPr="00352F32" w:rsidR="0074595F" w:rsidP="00F120D7" w:rsidRDefault="0074595F" w14:paraId="667B47DB" w14:textId="77777777">
      <w:pPr>
        <w:rPr>
          <w:sz w:val="14"/>
          <w:szCs w:val="14"/>
        </w:rPr>
      </w:pPr>
    </w:p>
    <w:p w:rsidR="00352F32" w:rsidP="00352F32" w:rsidRDefault="00393930" w14:paraId="09722ADE" w14:textId="56F724A6">
      <w:pPr>
        <w:pStyle w:val="ListParagraph"/>
        <w:numPr>
          <w:ilvl w:val="0"/>
          <w:numId w:val="6"/>
        </w:numPr>
        <w:rPr>
          <w:rFonts w:ascii="Clancy" w:hAnsi="Clancy"/>
          <w:b/>
          <w:bCs/>
          <w:sz w:val="32"/>
          <w:szCs w:val="32"/>
        </w:rPr>
      </w:pPr>
      <w:r>
        <w:rPr>
          <w:rFonts w:ascii="Clancy" w:hAnsi="Clancy"/>
          <w:b/>
          <w:bCs/>
          <w:sz w:val="32"/>
          <w:szCs w:val="32"/>
        </w:rPr>
        <w:lastRenderedPageBreak/>
        <w:t xml:space="preserve">Your </w:t>
      </w:r>
      <w:r w:rsidRPr="00352F32" w:rsidR="00352F32">
        <w:rPr>
          <w:rFonts w:ascii="Clancy" w:hAnsi="Clancy"/>
          <w:b/>
          <w:bCs/>
          <w:sz w:val="32"/>
          <w:szCs w:val="32"/>
        </w:rPr>
        <w:t>Application</w:t>
      </w:r>
    </w:p>
    <w:p w:rsidRPr="00352F32" w:rsidR="00352F32" w:rsidP="00352F32" w:rsidRDefault="00352F32" w14:paraId="3DD58466" w14:textId="77777777">
      <w:pPr>
        <w:ind w:left="360"/>
        <w:rPr>
          <w:b/>
          <w:bCs/>
          <w:sz w:val="14"/>
          <w:szCs w:val="14"/>
        </w:rPr>
      </w:pPr>
    </w:p>
    <w:tbl>
      <w:tblPr>
        <w:tblStyle w:val="TableGrid"/>
        <w:tblW w:w="10631" w:type="dxa"/>
        <w:tblInd w:w="421" w:type="dxa"/>
        <w:tblCellMar>
          <w:top w:w="57" w:type="dxa"/>
          <w:left w:w="170" w:type="dxa"/>
          <w:bottom w:w="57" w:type="dxa"/>
          <w:right w:w="170" w:type="dxa"/>
        </w:tblCellMar>
        <w:tblLook w:val="04A0" w:firstRow="1" w:lastRow="0" w:firstColumn="1" w:lastColumn="0" w:noHBand="0" w:noVBand="1"/>
      </w:tblPr>
      <w:tblGrid>
        <w:gridCol w:w="3118"/>
        <w:gridCol w:w="7513"/>
      </w:tblGrid>
      <w:tr w:rsidR="00352F32" w:rsidTr="00393930" w14:paraId="2C71E956" w14:textId="77777777">
        <w:tc>
          <w:tcPr>
            <w:tcW w:w="3118" w:type="dxa"/>
          </w:tcPr>
          <w:p w:rsidR="00352F32" w:rsidP="00E93043" w:rsidRDefault="00352F32" w14:paraId="6CE5A20C" w14:textId="2EDFFD9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project you are applying for?</w:t>
            </w:r>
          </w:p>
          <w:p w:rsidRPr="00352F32" w:rsidR="00352F32" w:rsidP="00E93043" w:rsidRDefault="00352F32" w14:paraId="32CC0FCD" w14:textId="3A5213B2">
            <w:pPr>
              <w:rPr>
                <w:sz w:val="24"/>
                <w:szCs w:val="24"/>
              </w:rPr>
            </w:pPr>
            <w:r w:rsidRPr="00352F32">
              <w:rPr>
                <w:sz w:val="20"/>
                <w:szCs w:val="20"/>
              </w:rPr>
              <w:t>See</w:t>
            </w:r>
            <w:r>
              <w:rPr>
                <w:sz w:val="20"/>
                <w:szCs w:val="20"/>
              </w:rPr>
              <w:t xml:space="preserve"> current</w:t>
            </w:r>
            <w:r w:rsidR="000E468A">
              <w:rPr>
                <w:sz w:val="20"/>
                <w:szCs w:val="20"/>
              </w:rPr>
              <w:t xml:space="preserve"> Projects here:</w:t>
            </w:r>
            <w:r w:rsidR="000E468A">
              <w:rPr>
                <w:sz w:val="20"/>
                <w:szCs w:val="20"/>
              </w:rPr>
              <w:br/>
            </w:r>
            <w:r w:rsidRPr="00352F32">
              <w:rPr>
                <w:sz w:val="20"/>
                <w:szCs w:val="20"/>
              </w:rPr>
              <w:t xml:space="preserve"> </w:t>
            </w:r>
            <w:hyperlink w:history="1" r:id="rId14">
              <w:r w:rsidRPr="00352F32">
                <w:rPr>
                  <w:rStyle w:val="Hyperlink"/>
                  <w:sz w:val="20"/>
                  <w:szCs w:val="20"/>
                </w:rPr>
                <w:t>Social Impact</w:t>
              </w:r>
            </w:hyperlink>
            <w:r w:rsidRPr="00352F32">
              <w:rPr>
                <w:sz w:val="20"/>
                <w:szCs w:val="20"/>
              </w:rPr>
              <w:t xml:space="preserve"> &amp; </w:t>
            </w:r>
            <w:hyperlink w:history="1" r:id="rId15">
              <w:r w:rsidRPr="00352F32">
                <w:rPr>
                  <w:rStyle w:val="Hyperlink"/>
                  <w:sz w:val="20"/>
                  <w:szCs w:val="20"/>
                </w:rPr>
                <w:t>Student Projects</w:t>
              </w:r>
            </w:hyperlink>
            <w:r w:rsidRPr="00352F32">
              <w:rPr>
                <w:sz w:val="20"/>
                <w:szCs w:val="20"/>
              </w:rPr>
              <w:t xml:space="preserve"> </w:t>
            </w:r>
          </w:p>
        </w:tc>
        <w:tc>
          <w:tcPr>
            <w:tcW w:w="7513" w:type="dxa"/>
          </w:tcPr>
          <w:p w:rsidR="00352F32" w:rsidP="00E93043" w:rsidRDefault="00352F32" w14:paraId="423D8C1D" w14:textId="77777777"/>
          <w:p w:rsidR="00B92A9E" w:rsidP="00E93043" w:rsidRDefault="00B92A9E" w14:paraId="64A3487A" w14:textId="77777777"/>
          <w:p w:rsidR="00B92A9E" w:rsidP="00E93043" w:rsidRDefault="00B92A9E" w14:paraId="59870905" w14:textId="4E350F93"/>
        </w:tc>
      </w:tr>
      <w:tr w:rsidR="00352F32" w:rsidTr="00393930" w14:paraId="6DA944D4" w14:textId="77777777">
        <w:trPr>
          <w:trHeight w:val="3509"/>
        </w:trPr>
        <w:tc>
          <w:tcPr>
            <w:tcW w:w="3118" w:type="dxa"/>
          </w:tcPr>
          <w:p w:rsidR="00352F32" w:rsidP="00E93043" w:rsidRDefault="00352F32" w14:paraId="00A73522" w14:textId="777777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Why do you want to be a member of this project?</w:t>
            </w:r>
          </w:p>
          <w:p w:rsidRPr="00352F32" w:rsidR="00352F32" w:rsidP="00E93043" w:rsidRDefault="00352F32" w14:paraId="2911423D" w14:textId="15B343BD">
            <w:pPr>
              <w:rPr>
                <w:sz w:val="24"/>
                <w:szCs w:val="24"/>
              </w:rPr>
            </w:pPr>
            <w:r w:rsidRPr="00352F32">
              <w:t>Please answer within 150-300 words</w:t>
            </w:r>
          </w:p>
        </w:tc>
        <w:tc>
          <w:tcPr>
            <w:tcW w:w="7513" w:type="dxa"/>
          </w:tcPr>
          <w:p w:rsidR="00352F32" w:rsidP="00E93043" w:rsidRDefault="00352F32" w14:paraId="6493F3C6" w14:textId="77777777"/>
          <w:p w:rsidR="00892D40" w:rsidP="00E93043" w:rsidRDefault="00892D40" w14:paraId="49A92AB4" w14:textId="77777777"/>
          <w:p w:rsidR="00892D40" w:rsidP="00E93043" w:rsidRDefault="00892D40" w14:paraId="711DD0D4" w14:textId="77777777"/>
          <w:p w:rsidR="00892D40" w:rsidP="00E93043" w:rsidRDefault="00892D40" w14:paraId="20223307" w14:textId="77777777"/>
          <w:p w:rsidR="00892D40" w:rsidP="00E93043" w:rsidRDefault="00892D40" w14:paraId="033263CB" w14:textId="77777777"/>
          <w:p w:rsidR="00892D40" w:rsidP="00E93043" w:rsidRDefault="00892D40" w14:paraId="6FF55D6D" w14:textId="77777777"/>
          <w:p w:rsidR="00892D40" w:rsidP="00E93043" w:rsidRDefault="00892D40" w14:paraId="3E05C423" w14:textId="77777777"/>
          <w:p w:rsidR="00892D40" w:rsidP="00E93043" w:rsidRDefault="00892D40" w14:paraId="4ED92845" w14:textId="77777777"/>
          <w:p w:rsidR="00892D40" w:rsidP="00E93043" w:rsidRDefault="00892D40" w14:paraId="75827C6F" w14:textId="3639F4F6"/>
          <w:p w:rsidR="00892D40" w:rsidP="00E93043" w:rsidRDefault="00892D40" w14:paraId="68775762" w14:textId="45603885"/>
          <w:p w:rsidR="00892D40" w:rsidP="00E93043" w:rsidRDefault="00892D40" w14:paraId="17653211" w14:textId="77777777"/>
          <w:p w:rsidR="00892D40" w:rsidP="00E93043" w:rsidRDefault="00892D40" w14:paraId="7812C13C" w14:textId="77777777"/>
          <w:p w:rsidR="00892D40" w:rsidP="00E93043" w:rsidRDefault="00892D40" w14:paraId="534548B6" w14:textId="203E714C"/>
          <w:p w:rsidR="00892D40" w:rsidP="00E93043" w:rsidRDefault="00892D40" w14:paraId="168D3027" w14:textId="77777777"/>
          <w:p w:rsidR="00892D40" w:rsidP="00E93043" w:rsidRDefault="00892D40" w14:paraId="62DADA9A" w14:textId="77777777"/>
          <w:p w:rsidR="00892D40" w:rsidP="00E93043" w:rsidRDefault="00892D40" w14:paraId="2C5F9104" w14:textId="77777777"/>
          <w:p w:rsidR="00892D40" w:rsidP="00E93043" w:rsidRDefault="00892D40" w14:paraId="0239ADE3" w14:textId="77777777"/>
          <w:p w:rsidR="00892D40" w:rsidP="00E93043" w:rsidRDefault="00892D40" w14:paraId="5212F6B0" w14:textId="77777777"/>
          <w:p w:rsidR="00892D40" w:rsidP="00E93043" w:rsidRDefault="00892D40" w14:paraId="1626E844" w14:textId="79D095E2"/>
        </w:tc>
      </w:tr>
      <w:tr w:rsidR="00352F32" w:rsidTr="00393930" w14:paraId="73FEFB14" w14:textId="77777777">
        <w:tc>
          <w:tcPr>
            <w:tcW w:w="3118" w:type="dxa"/>
          </w:tcPr>
          <w:p w:rsidR="00352F32" w:rsidP="00E93043" w:rsidRDefault="00352F32" w14:paraId="1281BE0D" w14:textId="1CC3A556">
            <w:pPr>
              <w:rPr>
                <w:sz w:val="24"/>
                <w:szCs w:val="24"/>
              </w:rPr>
            </w:pPr>
            <w:r w:rsidRPr="00352F32">
              <w:rPr>
                <w:sz w:val="24"/>
                <w:szCs w:val="24"/>
              </w:rPr>
              <w:t>Please list your contributing skills</w:t>
            </w:r>
            <w:r>
              <w:rPr>
                <w:sz w:val="24"/>
                <w:szCs w:val="24"/>
              </w:rPr>
              <w:t>:</w:t>
            </w:r>
          </w:p>
          <w:p w:rsidRPr="00352F32" w:rsidR="00352F32" w:rsidP="00E93043" w:rsidRDefault="00352F32" w14:paraId="11C267D6" w14:textId="3E4CA0DA">
            <w:pPr>
              <w:rPr>
                <w:sz w:val="24"/>
                <w:szCs w:val="24"/>
              </w:rPr>
            </w:pPr>
            <w:proofErr w:type="spellStart"/>
            <w:r w:rsidRPr="00352F32">
              <w:t>Bulletpoints</w:t>
            </w:r>
            <w:proofErr w:type="spellEnd"/>
            <w:r w:rsidRPr="00352F32">
              <w:t xml:space="preserve"> or short sentences about your skill set</w:t>
            </w:r>
          </w:p>
        </w:tc>
        <w:tc>
          <w:tcPr>
            <w:tcW w:w="7513" w:type="dxa"/>
          </w:tcPr>
          <w:p w:rsidR="00352F32" w:rsidP="00E93043" w:rsidRDefault="00352F32" w14:paraId="067D7BCA" w14:textId="77777777"/>
          <w:p w:rsidR="00892D40" w:rsidP="00E93043" w:rsidRDefault="00892D40" w14:paraId="5B75BA06" w14:textId="77777777"/>
          <w:p w:rsidR="00892D40" w:rsidP="00E93043" w:rsidRDefault="00892D40" w14:paraId="7C2D3A61" w14:textId="77777777"/>
          <w:p w:rsidR="00892D40" w:rsidP="00E93043" w:rsidRDefault="00892D40" w14:paraId="30D7F1AF" w14:textId="77777777"/>
          <w:p w:rsidR="00892D40" w:rsidP="00E93043" w:rsidRDefault="00892D40" w14:paraId="56ABC171" w14:textId="77777777"/>
          <w:p w:rsidR="00892D40" w:rsidP="00E93043" w:rsidRDefault="00892D40" w14:paraId="3D6686B4" w14:textId="77777777"/>
          <w:p w:rsidR="00892D40" w:rsidP="00E93043" w:rsidRDefault="00892D40" w14:paraId="40EDD5E2" w14:textId="77777777"/>
          <w:p w:rsidR="00892D40" w:rsidP="00E93043" w:rsidRDefault="00892D40" w14:paraId="36A0C9C8" w14:textId="3C8EAAF5"/>
          <w:p w:rsidR="00892D40" w:rsidP="00E93043" w:rsidRDefault="00892D40" w14:paraId="24DEDE66" w14:textId="1506A7A1"/>
          <w:p w:rsidR="00892D40" w:rsidP="00E93043" w:rsidRDefault="00892D40" w14:paraId="3B598449" w14:textId="7434B238"/>
          <w:p w:rsidR="00892D40" w:rsidP="00E93043" w:rsidRDefault="00892D40" w14:paraId="24A5F60C" w14:textId="0DDCECD3"/>
          <w:p w:rsidR="00892D40" w:rsidP="00E93043" w:rsidRDefault="00892D40" w14:paraId="016359F5" w14:textId="5B7EAE18"/>
          <w:p w:rsidR="00892D40" w:rsidP="00E93043" w:rsidRDefault="00892D40" w14:paraId="25E9C15D" w14:textId="13ABC848"/>
          <w:p w:rsidR="00892D40" w:rsidP="00E93043" w:rsidRDefault="00892D40" w14:paraId="402F2E2D" w14:textId="77777777"/>
          <w:p w:rsidR="00892D40" w:rsidP="00E93043" w:rsidRDefault="00892D40" w14:paraId="1DD19C9E" w14:textId="77777777"/>
          <w:p w:rsidR="001E2715" w:rsidP="00E93043" w:rsidRDefault="001E2715" w14:paraId="6F19545E" w14:textId="77777777"/>
          <w:p w:rsidR="001E2715" w:rsidP="00E93043" w:rsidRDefault="001E2715" w14:paraId="6A164918" w14:textId="0D72259B"/>
        </w:tc>
      </w:tr>
    </w:tbl>
    <w:p w:rsidRPr="00EA450A" w:rsidR="00DB4CC4" w:rsidP="00093E4D" w:rsidRDefault="00DB4CC4" w14:paraId="65B08A93" w14:textId="77777777">
      <w:pPr>
        <w:spacing w:after="200"/>
        <w:rPr>
          <w:rStyle w:val="SubtleEmphasis"/>
          <w:i w:val="0"/>
          <w:iCs w:val="0"/>
          <w:color w:val="auto"/>
          <w:sz w:val="21"/>
          <w:szCs w:val="21"/>
        </w:rPr>
      </w:pPr>
    </w:p>
    <w:sectPr w:rsidRPr="00EA450A" w:rsidR="00DB4CC4" w:rsidSect="00EE5E8B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orient="portrait" w:code="9"/>
      <w:pgMar w:top="992" w:right="720" w:bottom="720" w:left="284" w:header="0" w:footer="11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77A27" w:rsidP="00360215" w:rsidRDefault="00277A27" w14:paraId="6797BA36" w14:textId="77777777">
      <w:pPr>
        <w:spacing w:after="0" w:line="240" w:lineRule="auto"/>
      </w:pPr>
      <w:r>
        <w:separator/>
      </w:r>
    </w:p>
  </w:endnote>
  <w:endnote w:type="continuationSeparator" w:id="0">
    <w:p w:rsidR="00277A27" w:rsidP="00360215" w:rsidRDefault="00277A27" w14:paraId="30B0519F" w14:textId="77777777">
      <w:pPr>
        <w:spacing w:after="0" w:line="240" w:lineRule="auto"/>
      </w:pPr>
      <w:r>
        <w:continuationSeparator/>
      </w:r>
    </w:p>
  </w:endnote>
  <w:endnote w:type="continuationNotice" w:id="1">
    <w:p w:rsidR="00277A27" w:rsidRDefault="00277A27" w14:paraId="3D19A65C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lancy">
    <w:altName w:val="Clancy"/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Sommet">
    <w:altName w:val="Calibri"/>
    <w:panose1 w:val="00000000000000000000"/>
    <w:charset w:val="4D"/>
    <w:family w:val="auto"/>
    <w:notTrueType/>
    <w:pitch w:val="variable"/>
    <w:sig w:usb0="A00000AF" w:usb1="5000005B" w:usb2="00000000" w:usb3="00000000" w:csb0="0000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0134925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46085E" w:rsidP="008F355F" w:rsidRDefault="0046085E" w14:paraId="761A749D" w14:textId="77777777">
        <w:pPr>
          <w:pStyle w:val="Footer"/>
          <w:framePr w:wrap="none" w:hAnchor="margin" w:vAnchor="tex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46085E" w:rsidP="0046085E" w:rsidRDefault="0046085E" w14:paraId="6FF8B367" w14:textId="77777777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sdt>
    <w:sdtPr>
      <w:rPr>
        <w:rStyle w:val="PageNumber"/>
        <w:sz w:val="28"/>
        <w:szCs w:val="28"/>
      </w:rPr>
      <w:id w:val="-10588577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955A64" w:rsidR="0046085E" w:rsidP="0046085E" w:rsidRDefault="0046085E" w14:paraId="3DFD1EED" w14:textId="77777777">
        <w:pPr>
          <w:pStyle w:val="Footer"/>
          <w:framePr w:wrap="none" w:hAnchor="margin" w:vAnchor="text" w:y="503"/>
          <w:rPr>
            <w:rStyle w:val="PageNumber"/>
            <w:sz w:val="28"/>
            <w:szCs w:val="28"/>
          </w:rPr>
        </w:pPr>
        <w:r w:rsidRPr="00955A64">
          <w:rPr>
            <w:rStyle w:val="PageNumber"/>
            <w:sz w:val="28"/>
            <w:szCs w:val="28"/>
          </w:rPr>
          <w:fldChar w:fldCharType="begin"/>
        </w:r>
        <w:r w:rsidRPr="00955A64">
          <w:rPr>
            <w:rStyle w:val="PageNumber"/>
            <w:sz w:val="28"/>
            <w:szCs w:val="28"/>
          </w:rPr>
          <w:instrText xml:space="preserve"> PAGE </w:instrText>
        </w:r>
        <w:r w:rsidRPr="00955A64">
          <w:rPr>
            <w:rStyle w:val="PageNumber"/>
            <w:sz w:val="28"/>
            <w:szCs w:val="28"/>
          </w:rPr>
          <w:fldChar w:fldCharType="separate"/>
        </w:r>
        <w:r w:rsidRPr="00955A64">
          <w:rPr>
            <w:rStyle w:val="PageNumber"/>
            <w:noProof/>
            <w:sz w:val="28"/>
            <w:szCs w:val="28"/>
          </w:rPr>
          <w:t>2</w:t>
        </w:r>
        <w:r w:rsidRPr="00955A64">
          <w:rPr>
            <w:rStyle w:val="PageNumber"/>
            <w:sz w:val="28"/>
            <w:szCs w:val="28"/>
          </w:rPr>
          <w:fldChar w:fldCharType="end"/>
        </w:r>
      </w:p>
    </w:sdtContent>
  </w:sdt>
  <w:p w:rsidR="00360215" w:rsidP="0046085E" w:rsidRDefault="00B035E7" w14:paraId="329841C4" w14:textId="33A4BD07">
    <w:pPr>
      <w:pStyle w:val="Footeroption"/>
      <w:tabs>
        <w:tab w:val="right" w:pos="9026"/>
      </w:tabs>
      <w:ind w:firstLine="360"/>
    </w:pPr>
    <w:r>
      <w:rPr>
        <w:noProof/>
      </w:rPr>
      <w:drawing>
        <wp:anchor distT="0" distB="0" distL="114300" distR="114300" simplePos="0" relativeHeight="251663365" behindDoc="0" locked="0" layoutInCell="1" allowOverlap="1" wp14:anchorId="1865AAB4" wp14:editId="71344C9A">
          <wp:simplePos x="0" y="0"/>
          <wp:positionH relativeFrom="column">
            <wp:posOffset>3494163</wp:posOffset>
          </wp:positionH>
          <wp:positionV relativeFrom="paragraph">
            <wp:posOffset>125479</wp:posOffset>
          </wp:positionV>
          <wp:extent cx="1263056" cy="524831"/>
          <wp:effectExtent l="0" t="0" r="0" b="0"/>
          <wp:wrapNone/>
          <wp:docPr id="131" name="Picture 131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shap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63056" cy="524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085E">
      <w:softHyphen/>
    </w:r>
    <w:r w:rsidR="0046085E">
      <w:softHyphen/>
    </w:r>
    <w:r w:rsidR="4133C4B1">
      <w:rPr/>
      <w:t>23.2.21 NZ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6="http://schemas.microsoft.com/office/drawing/2014/main" xmlns:pic="http://schemas.openxmlformats.org/drawingml/2006/picture" xmlns:a14="http://schemas.microsoft.com/office/drawing/2010/main" mc:Ignorable="w14 w15 w16se w16cid w16 w16cex wp14">
  <w:sdt>
    <w:sdtPr>
      <w:rPr>
        <w:rStyle w:val="PageNumber"/>
        <w:sz w:val="28"/>
        <w:szCs w:val="28"/>
      </w:rPr>
      <w:id w:val="177744312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Pr="00955A64" w:rsidR="0046085E" w:rsidP="0046085E" w:rsidRDefault="0046085E" w14:paraId="7F2D3D14" w14:textId="77777777">
        <w:pPr>
          <w:pStyle w:val="Footer"/>
          <w:framePr w:wrap="none" w:hAnchor="margin" w:vAnchor="text" w:y="458"/>
          <w:rPr>
            <w:rStyle w:val="PageNumber"/>
            <w:sz w:val="28"/>
            <w:szCs w:val="28"/>
          </w:rPr>
        </w:pPr>
        <w:r w:rsidRPr="00955A64">
          <w:rPr>
            <w:rStyle w:val="PageNumber"/>
            <w:sz w:val="28"/>
            <w:szCs w:val="28"/>
          </w:rPr>
          <w:fldChar w:fldCharType="begin"/>
        </w:r>
        <w:r w:rsidRPr="00955A64">
          <w:rPr>
            <w:rStyle w:val="PageNumber"/>
            <w:sz w:val="28"/>
            <w:szCs w:val="28"/>
          </w:rPr>
          <w:instrText xml:space="preserve"> PAGE </w:instrText>
        </w:r>
        <w:r w:rsidRPr="00955A64">
          <w:rPr>
            <w:rStyle w:val="PageNumber"/>
            <w:sz w:val="28"/>
            <w:szCs w:val="28"/>
          </w:rPr>
          <w:fldChar w:fldCharType="separate"/>
        </w:r>
        <w:r w:rsidRPr="00955A64">
          <w:rPr>
            <w:rStyle w:val="PageNumber"/>
            <w:noProof/>
            <w:sz w:val="28"/>
            <w:szCs w:val="28"/>
          </w:rPr>
          <w:t>1</w:t>
        </w:r>
        <w:r w:rsidRPr="00955A64">
          <w:rPr>
            <w:rStyle w:val="PageNumber"/>
            <w:sz w:val="28"/>
            <w:szCs w:val="28"/>
          </w:rPr>
          <w:fldChar w:fldCharType="end"/>
        </w:r>
      </w:p>
    </w:sdtContent>
  </w:sdt>
  <w:p w:rsidRPr="00232626" w:rsidR="00EA450A" w:rsidP="00892D40" w:rsidRDefault="00185CBC" w14:paraId="058D1D02" w14:textId="5B82220D">
    <w:pPr>
      <w:pStyle w:val="Footeroption"/>
      <w:tabs>
        <w:tab w:val="right" w:pos="9026"/>
      </w:tabs>
      <w:ind w:firstLine="360"/>
    </w:pPr>
    <w:r w:rsidRPr="00892D40">
      <w:rPr>
        <w:noProof/>
      </w:rPr>
      <w:drawing>
        <wp:anchor distT="0" distB="0" distL="114300" distR="114300" simplePos="0" relativeHeight="251669509" behindDoc="0" locked="0" layoutInCell="1" allowOverlap="1" wp14:anchorId="797DB9A7" wp14:editId="6C95AA96">
          <wp:simplePos x="0" y="0"/>
          <wp:positionH relativeFrom="column">
            <wp:posOffset>3785117</wp:posOffset>
          </wp:positionH>
          <wp:positionV relativeFrom="paragraph">
            <wp:posOffset>-1306830</wp:posOffset>
          </wp:positionV>
          <wp:extent cx="2869787" cy="1728612"/>
          <wp:effectExtent l="0" t="0" r="6985" b="5080"/>
          <wp:wrapNone/>
          <wp:docPr id="137" name="Picture 3" descr="A picture containing pers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D26EE12-5357-4F3B-B5EC-8431BAFECBD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A picture containing person&#10;&#10;Description automatically generated">
                    <a:extLst>
                      <a:ext uri="{FF2B5EF4-FFF2-40B4-BE49-F238E27FC236}">
                        <a16:creationId xmlns:a16="http://schemas.microsoft.com/office/drawing/2014/main" id="{5D26EE12-5357-4F3B-B5EC-8431BAFECBD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9787" cy="1728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D40" w:rsidR="00892D40">
      <w:rPr>
        <w:noProof/>
      </w:rPr>
      <w:drawing>
        <wp:anchor distT="0" distB="0" distL="114300" distR="114300" simplePos="0" relativeHeight="251670533" behindDoc="0" locked="0" layoutInCell="1" allowOverlap="1" wp14:anchorId="591F4C7B" wp14:editId="0936EF7E">
          <wp:simplePos x="0" y="0"/>
          <wp:positionH relativeFrom="column">
            <wp:posOffset>585204</wp:posOffset>
          </wp:positionH>
          <wp:positionV relativeFrom="paragraph">
            <wp:posOffset>-1310433</wp:posOffset>
          </wp:positionV>
          <wp:extent cx="2895485" cy="1728470"/>
          <wp:effectExtent l="0" t="0" r="635" b="5080"/>
          <wp:wrapNone/>
          <wp:docPr id="136" name="Picture 4" descr="A group of people holding a large knife&#10;&#10;Description automatically generated with low confidence">
            <a:extLst xmlns:a="http://schemas.openxmlformats.org/drawingml/2006/main">
              <a:ext uri="{FF2B5EF4-FFF2-40B4-BE49-F238E27FC236}">
                <a16:creationId xmlns:a16="http://schemas.microsoft.com/office/drawing/2014/main" id="{A3F4B322-5B77-4640-A8C3-74EFB1FBD25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group of people holding a large knife&#10;&#10;Description automatically generated with low confidence">
                    <a:extLst>
                      <a:ext uri="{FF2B5EF4-FFF2-40B4-BE49-F238E27FC236}">
                        <a16:creationId xmlns:a16="http://schemas.microsoft.com/office/drawing/2014/main" id="{A3F4B322-5B77-4640-A8C3-74EFB1FBD25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t="7160" b="3290"/>
                  <a:stretch/>
                </pic:blipFill>
                <pic:spPr bwMode="auto">
                  <a:xfrm>
                    <a:off x="0" y="0"/>
                    <a:ext cx="2896800" cy="1729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92D40" w:rsidR="00892D40">
      <w:rPr>
        <w:noProof/>
      </w:rPr>
      <w:drawing>
        <wp:anchor distT="0" distB="0" distL="114300" distR="114300" simplePos="0" relativeHeight="251667461" behindDoc="1" locked="0" layoutInCell="1" allowOverlap="1" wp14:anchorId="310A4918" wp14:editId="76EFBB8A">
          <wp:simplePos x="0" y="0"/>
          <wp:positionH relativeFrom="column">
            <wp:posOffset>5134610</wp:posOffset>
          </wp:positionH>
          <wp:positionV relativeFrom="paragraph">
            <wp:posOffset>837565</wp:posOffset>
          </wp:positionV>
          <wp:extent cx="1314450" cy="791210"/>
          <wp:effectExtent l="0" t="0" r="0" b="8890"/>
          <wp:wrapTight wrapText="bothSides">
            <wp:wrapPolygon edited="0">
              <wp:start x="0" y="0"/>
              <wp:lineTo x="0" y="21323"/>
              <wp:lineTo x="21287" y="21323"/>
              <wp:lineTo x="21287" y="0"/>
              <wp:lineTo x="0" y="0"/>
            </wp:wrapPolygon>
          </wp:wrapTight>
          <wp:docPr id="138" name="Picture 8" descr="A picture containing person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047901F-6D9C-4D20-801B-4A5BFE8255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 descr="A picture containing person&#10;&#10;Description automatically generated">
                    <a:extLst>
                      <a:ext uri="{FF2B5EF4-FFF2-40B4-BE49-F238E27FC236}">
                        <a16:creationId xmlns:a16="http://schemas.microsoft.com/office/drawing/2014/main" id="{9047901F-6D9C-4D20-801B-4A5BFE82550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14450" cy="791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53B0E" w:rsidR="00892D40">
      <w:rPr>
        <w:noProof/>
      </w:rPr>
      <w:drawing>
        <wp:anchor distT="0" distB="0" distL="114300" distR="114300" simplePos="0" relativeHeight="251672581" behindDoc="1" locked="0" layoutInCell="1" allowOverlap="1" wp14:anchorId="63F30E52" wp14:editId="7E7940E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364835" cy="5778899"/>
          <wp:effectExtent l="228600" t="0" r="0" b="12700"/>
          <wp:wrapNone/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duotone>
                      <a:prstClr val="black"/>
                      <a:srgbClr val="1AC987">
                        <a:tint val="45000"/>
                        <a:satMod val="400000"/>
                      </a:srgbClr>
                    </a:duotone>
                    <a:alphaModFix amt="20000"/>
                  </a:blip>
                  <a:stretch>
                    <a:fillRect/>
                  </a:stretch>
                </pic:blipFill>
                <pic:spPr>
                  <a:xfrm rot="19883630">
                    <a:off x="0" y="0"/>
                    <a:ext cx="5364835" cy="5778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77A27" w:rsidP="00360215" w:rsidRDefault="00277A27" w14:paraId="7D11F893" w14:textId="77777777">
      <w:pPr>
        <w:spacing w:after="0" w:line="240" w:lineRule="auto"/>
      </w:pPr>
      <w:r>
        <w:separator/>
      </w:r>
    </w:p>
  </w:footnote>
  <w:footnote w:type="continuationSeparator" w:id="0">
    <w:p w:rsidR="00277A27" w:rsidP="00360215" w:rsidRDefault="00277A27" w14:paraId="29718B2D" w14:textId="77777777">
      <w:pPr>
        <w:spacing w:after="0" w:line="240" w:lineRule="auto"/>
      </w:pPr>
      <w:r>
        <w:continuationSeparator/>
      </w:r>
    </w:p>
  </w:footnote>
  <w:footnote w:type="continuationNotice" w:id="1">
    <w:p w:rsidR="00277A27" w:rsidRDefault="00277A27" w14:paraId="6C39C19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p w:rsidR="00892D40" w:rsidRDefault="00892D40" w14:paraId="669E188A" w14:textId="12382DF6">
    <w:pPr>
      <w:pStyle w:val="Header"/>
    </w:pPr>
    <w:r w:rsidRPr="00D53B0E">
      <w:rPr>
        <w:noProof/>
      </w:rPr>
      <w:drawing>
        <wp:anchor distT="0" distB="0" distL="114300" distR="114300" simplePos="0" relativeHeight="251659269" behindDoc="1" locked="0" layoutInCell="1" allowOverlap="1" wp14:anchorId="6C763E26" wp14:editId="6FBFEE4C">
          <wp:simplePos x="0" y="0"/>
          <wp:positionH relativeFrom="column">
            <wp:posOffset>1083781</wp:posOffset>
          </wp:positionH>
          <wp:positionV relativeFrom="paragraph">
            <wp:posOffset>2484090</wp:posOffset>
          </wp:positionV>
          <wp:extent cx="5364835" cy="5778899"/>
          <wp:effectExtent l="228600" t="0" r="0" b="12700"/>
          <wp:wrapNone/>
          <wp:docPr id="130" name="Picture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prstClr val="black"/>
                      <a:srgbClr val="1AC987">
                        <a:tint val="45000"/>
                        <a:satMod val="400000"/>
                      </a:srgbClr>
                    </a:duotone>
                    <a:alphaModFix amt="20000"/>
                  </a:blip>
                  <a:stretch>
                    <a:fillRect/>
                  </a:stretch>
                </pic:blipFill>
                <pic:spPr>
                  <a:xfrm rot="19883630">
                    <a:off x="0" y="0"/>
                    <a:ext cx="5364835" cy="57788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mc:Ignorable="w14 w15 w16se w16cid w16 w16cex wp14">
  <w:p w:rsidR="003F2FBC" w:rsidRDefault="0028537D" w14:paraId="5BA0157B" w14:textId="11F929F6">
    <w:pPr>
      <w:pStyle w:val="Header"/>
    </w:pPr>
    <w:r w:rsidRPr="0028537D">
      <w:rPr>
        <w:noProof/>
      </w:rPr>
      <w:drawing>
        <wp:anchor distT="0" distB="0" distL="114300" distR="114300" simplePos="0" relativeHeight="251658245" behindDoc="1" locked="0" layoutInCell="1" allowOverlap="1" wp14:anchorId="2223C210" wp14:editId="07294C1B">
          <wp:simplePos x="0" y="0"/>
          <wp:positionH relativeFrom="column">
            <wp:posOffset>3373274</wp:posOffset>
          </wp:positionH>
          <wp:positionV relativeFrom="paragraph">
            <wp:posOffset>-2569306</wp:posOffset>
          </wp:positionV>
          <wp:extent cx="4052330" cy="5403107"/>
          <wp:effectExtent l="251778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6664119" flipV="1">
                    <a:off x="0" y="0"/>
                    <a:ext cx="4052330" cy="54031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A64" w:rsidRDefault="00F120D7" w14:paraId="2764F969" w14:textId="1ECB7B64">
    <w:pPr>
      <w:pStyle w:val="Header"/>
    </w:pPr>
    <w:r>
      <w:rPr>
        <w:i/>
        <w:iCs/>
        <w:noProof/>
        <w:color w:val="A6A6A6" w:themeColor="background1" w:themeShade="A6"/>
        <w:sz w:val="21"/>
        <w:szCs w:val="21"/>
      </w:rPr>
      <w:drawing>
        <wp:anchor distT="0" distB="0" distL="114300" distR="114300" simplePos="0" relativeHeight="251666437" behindDoc="1" locked="0" layoutInCell="1" allowOverlap="1" wp14:anchorId="7409A63D" wp14:editId="0D430E91">
          <wp:simplePos x="0" y="0"/>
          <wp:positionH relativeFrom="column">
            <wp:posOffset>3790950</wp:posOffset>
          </wp:positionH>
          <wp:positionV relativeFrom="paragraph">
            <wp:posOffset>70485</wp:posOffset>
          </wp:positionV>
          <wp:extent cx="3089275" cy="1495425"/>
          <wp:effectExtent l="0" t="0" r="0" b="0"/>
          <wp:wrapTight wrapText="bothSides">
            <wp:wrapPolygon edited="0">
              <wp:start x="1865" y="3302"/>
              <wp:lineTo x="1332" y="4953"/>
              <wp:lineTo x="1332" y="18436"/>
              <wp:lineTo x="19713" y="18436"/>
              <wp:lineTo x="20246" y="17060"/>
              <wp:lineTo x="20113" y="13208"/>
              <wp:lineTo x="19580" y="8255"/>
              <wp:lineTo x="20379" y="4127"/>
              <wp:lineTo x="20379" y="3302"/>
              <wp:lineTo x="1865" y="3302"/>
            </wp:wrapPolygon>
          </wp:wrapTight>
          <wp:docPr id="133" name="Picture 1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994" t="41176" r="32138" b="41464"/>
                  <a:stretch/>
                </pic:blipFill>
                <pic:spPr bwMode="auto">
                  <a:xfrm>
                    <a:off x="0" y="0"/>
                    <a:ext cx="30892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955A64" w:rsidRDefault="00F120D7" w14:paraId="67C0EFEF" w14:textId="147DA0B9">
    <w:pPr>
      <w:pStyle w:val="Header"/>
    </w:pPr>
    <w:r>
      <w:rPr>
        <w:i/>
        <w:iCs/>
        <w:noProof/>
        <w:color w:val="A6A6A6" w:themeColor="background1" w:themeShade="A6"/>
        <w:sz w:val="21"/>
        <w:szCs w:val="21"/>
      </w:rPr>
      <w:drawing>
        <wp:anchor distT="0" distB="0" distL="114300" distR="114300" simplePos="0" relativeHeight="251665413" behindDoc="1" locked="0" layoutInCell="1" allowOverlap="1" wp14:anchorId="237E9730" wp14:editId="00519E86">
          <wp:simplePos x="0" y="0"/>
          <wp:positionH relativeFrom="column">
            <wp:posOffset>1143000</wp:posOffset>
          </wp:positionH>
          <wp:positionV relativeFrom="paragraph">
            <wp:posOffset>74295</wp:posOffset>
          </wp:positionV>
          <wp:extent cx="2647950" cy="1164590"/>
          <wp:effectExtent l="0" t="0" r="0" b="0"/>
          <wp:wrapTight wrapText="bothSides">
            <wp:wrapPolygon edited="0">
              <wp:start x="2797" y="1413"/>
              <wp:lineTo x="2020" y="2827"/>
              <wp:lineTo x="2020" y="20493"/>
              <wp:lineTo x="19114" y="20493"/>
              <wp:lineTo x="19269" y="19080"/>
              <wp:lineTo x="20201" y="13426"/>
              <wp:lineTo x="20357" y="9893"/>
              <wp:lineTo x="19891" y="8126"/>
              <wp:lineTo x="18492" y="7773"/>
              <wp:lineTo x="18337" y="1413"/>
              <wp:lineTo x="2797" y="1413"/>
            </wp:wrapPolygon>
          </wp:wrapTight>
          <wp:docPr id="134" name="Picture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68" t="39598" r="28981" b="42037"/>
                  <a:stretch/>
                </pic:blipFill>
                <pic:spPr bwMode="auto">
                  <a:xfrm>
                    <a:off x="0" y="0"/>
                    <a:ext cx="2647950" cy="1164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800" w:rsidR="00B035E7">
      <w:rPr>
        <w:noProof/>
      </w:rPr>
      <w:drawing>
        <wp:anchor distT="0" distB="0" distL="114300" distR="114300" simplePos="0" relativeHeight="251661317" behindDoc="0" locked="0" layoutInCell="1" allowOverlap="1" wp14:anchorId="782B9BD7" wp14:editId="3C067CBE">
          <wp:simplePos x="0" y="0"/>
          <wp:positionH relativeFrom="column">
            <wp:posOffset>-46049</wp:posOffset>
          </wp:positionH>
          <wp:positionV relativeFrom="paragraph">
            <wp:posOffset>78937</wp:posOffset>
          </wp:positionV>
          <wp:extent cx="967028" cy="1006499"/>
          <wp:effectExtent l="0" t="0" r="0" b="0"/>
          <wp:wrapNone/>
          <wp:docPr id="135" name="Picture 4" descr="A picture containing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DBE8BCC-81FA-1643-95E9-D4C9C613BC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 picture containing logo&#10;&#10;Description automatically generated">
                    <a:extLst>
                      <a:ext uri="{FF2B5EF4-FFF2-40B4-BE49-F238E27FC236}">
                        <a16:creationId xmlns:a16="http://schemas.microsoft.com/office/drawing/2014/main" id="{9DBE8BCC-81FA-1643-95E9-D4C9C613BC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67028" cy="10064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55A64" w:rsidRDefault="00955A64" w14:paraId="6FC185E7" w14:textId="77777777">
    <w:pPr>
      <w:pStyle w:val="Header"/>
    </w:pPr>
  </w:p>
  <w:p w:rsidR="00955A64" w:rsidRDefault="00955A64" w14:paraId="6E3AE634" w14:textId="77777777">
    <w:pPr>
      <w:pStyle w:val="Header"/>
    </w:pPr>
  </w:p>
  <w:p w:rsidR="00955A64" w:rsidRDefault="00955A64" w14:paraId="649E3952" w14:textId="422BB11E">
    <w:pPr>
      <w:pStyle w:val="Header"/>
    </w:pPr>
  </w:p>
  <w:p w:rsidR="00955A64" w:rsidRDefault="00955A64" w14:paraId="2509F64D" w14:textId="77777777">
    <w:pPr>
      <w:pStyle w:val="Header"/>
    </w:pPr>
  </w:p>
  <w:p w:rsidR="00955A64" w:rsidRDefault="00955A64" w14:paraId="0A3AB6F3" w14:textId="77777777">
    <w:pPr>
      <w:pStyle w:val="Header"/>
    </w:pPr>
  </w:p>
  <w:p w:rsidR="00DB4CC4" w:rsidRDefault="00DB4CC4" w14:paraId="09894CFE" w14:textId="77777777">
    <w:pPr>
      <w:pStyle w:val="Header"/>
    </w:pPr>
  </w:p>
  <w:p w:rsidR="00DB4CC4" w:rsidRDefault="00DB4CC4" w14:paraId="735B4F0A" w14:textId="3D106D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67FD7"/>
    <w:multiLevelType w:val="hybridMultilevel"/>
    <w:tmpl w:val="6B225A8A"/>
    <w:lvl w:ilvl="0" w:tplc="AB3469B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24F5D9B"/>
    <w:multiLevelType w:val="hybridMultilevel"/>
    <w:tmpl w:val="3AD09F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1D0D88"/>
    <w:multiLevelType w:val="hybridMultilevel"/>
    <w:tmpl w:val="48BCAD7A"/>
    <w:lvl w:ilvl="0" w:tplc="DAC0B5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2FA57E25"/>
    <w:multiLevelType w:val="hybridMultilevel"/>
    <w:tmpl w:val="48BCAD7A"/>
    <w:lvl w:ilvl="0" w:tplc="DAC0B5F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D1270DA"/>
    <w:multiLevelType w:val="hybridMultilevel"/>
    <w:tmpl w:val="4670A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5A5819CD"/>
    <w:multiLevelType w:val="multilevel"/>
    <w:tmpl w:val="DEE6CD70"/>
    <w:lvl w:ilvl="0" w:tplc="F9AE27E2">
      <w:start w:val="1"/>
      <w:numFmt w:val="decimal"/>
      <w:lvlText w:val="%1."/>
      <w:lvlJc w:val="left"/>
      <w:pPr>
        <w:ind w:left="502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49" strokecolor="#ffd700">
      <v:stroke weight="4pt" color="#ffd700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0D7"/>
    <w:rsid w:val="000267FB"/>
    <w:rsid w:val="00075653"/>
    <w:rsid w:val="00093E4D"/>
    <w:rsid w:val="000B6A16"/>
    <w:rsid w:val="000D3FCF"/>
    <w:rsid w:val="000E1EBC"/>
    <w:rsid w:val="000E468A"/>
    <w:rsid w:val="00106400"/>
    <w:rsid w:val="00111DCC"/>
    <w:rsid w:val="00130671"/>
    <w:rsid w:val="00146F79"/>
    <w:rsid w:val="001562FF"/>
    <w:rsid w:val="001809C4"/>
    <w:rsid w:val="001859C9"/>
    <w:rsid w:val="00185CBC"/>
    <w:rsid w:val="00191C8F"/>
    <w:rsid w:val="001A3CDA"/>
    <w:rsid w:val="001B7A53"/>
    <w:rsid w:val="001C5924"/>
    <w:rsid w:val="001E0817"/>
    <w:rsid w:val="001E2715"/>
    <w:rsid w:val="002067A7"/>
    <w:rsid w:val="00232626"/>
    <w:rsid w:val="00265CF3"/>
    <w:rsid w:val="0026701D"/>
    <w:rsid w:val="00277A27"/>
    <w:rsid w:val="0028537D"/>
    <w:rsid w:val="0029379D"/>
    <w:rsid w:val="00295DD0"/>
    <w:rsid w:val="002C14B9"/>
    <w:rsid w:val="002C14BE"/>
    <w:rsid w:val="002D1A11"/>
    <w:rsid w:val="002F7CEC"/>
    <w:rsid w:val="003120C7"/>
    <w:rsid w:val="00327910"/>
    <w:rsid w:val="00343816"/>
    <w:rsid w:val="00352C8D"/>
    <w:rsid w:val="00352F32"/>
    <w:rsid w:val="00360215"/>
    <w:rsid w:val="00393930"/>
    <w:rsid w:val="003A6718"/>
    <w:rsid w:val="003B651B"/>
    <w:rsid w:val="003D35A1"/>
    <w:rsid w:val="003E276F"/>
    <w:rsid w:val="003F2A09"/>
    <w:rsid w:val="003F2FBC"/>
    <w:rsid w:val="00404F5A"/>
    <w:rsid w:val="004145AE"/>
    <w:rsid w:val="0046085E"/>
    <w:rsid w:val="0046375B"/>
    <w:rsid w:val="00466508"/>
    <w:rsid w:val="00487F7E"/>
    <w:rsid w:val="004A06B7"/>
    <w:rsid w:val="004D066F"/>
    <w:rsid w:val="00566D9E"/>
    <w:rsid w:val="00572203"/>
    <w:rsid w:val="00592EA6"/>
    <w:rsid w:val="005942CE"/>
    <w:rsid w:val="005A15EE"/>
    <w:rsid w:val="00625084"/>
    <w:rsid w:val="00633E0B"/>
    <w:rsid w:val="00633EE4"/>
    <w:rsid w:val="00663186"/>
    <w:rsid w:val="006B0457"/>
    <w:rsid w:val="006E469B"/>
    <w:rsid w:val="006F4BBE"/>
    <w:rsid w:val="007126B0"/>
    <w:rsid w:val="0074595F"/>
    <w:rsid w:val="007525FE"/>
    <w:rsid w:val="00756377"/>
    <w:rsid w:val="00762B79"/>
    <w:rsid w:val="007A5F84"/>
    <w:rsid w:val="007B77F2"/>
    <w:rsid w:val="007C0A3C"/>
    <w:rsid w:val="007E4CB7"/>
    <w:rsid w:val="007F3558"/>
    <w:rsid w:val="008042CE"/>
    <w:rsid w:val="0081205D"/>
    <w:rsid w:val="008336CD"/>
    <w:rsid w:val="0084596A"/>
    <w:rsid w:val="00847151"/>
    <w:rsid w:val="00875989"/>
    <w:rsid w:val="00881B91"/>
    <w:rsid w:val="00892D40"/>
    <w:rsid w:val="008F355F"/>
    <w:rsid w:val="00955A64"/>
    <w:rsid w:val="00982B5B"/>
    <w:rsid w:val="00993A30"/>
    <w:rsid w:val="00996493"/>
    <w:rsid w:val="009B2B47"/>
    <w:rsid w:val="009C1791"/>
    <w:rsid w:val="009C42A7"/>
    <w:rsid w:val="009F3B96"/>
    <w:rsid w:val="00A42BD1"/>
    <w:rsid w:val="00A75EE0"/>
    <w:rsid w:val="00AC1C7E"/>
    <w:rsid w:val="00B035E7"/>
    <w:rsid w:val="00B05569"/>
    <w:rsid w:val="00B130DA"/>
    <w:rsid w:val="00B25ADE"/>
    <w:rsid w:val="00B743E0"/>
    <w:rsid w:val="00B81DC4"/>
    <w:rsid w:val="00B92A9E"/>
    <w:rsid w:val="00BE7D8E"/>
    <w:rsid w:val="00C23DAA"/>
    <w:rsid w:val="00C956F9"/>
    <w:rsid w:val="00CA7E48"/>
    <w:rsid w:val="00CB2E12"/>
    <w:rsid w:val="00CC0AA0"/>
    <w:rsid w:val="00CC7612"/>
    <w:rsid w:val="00CD2056"/>
    <w:rsid w:val="00CE70B5"/>
    <w:rsid w:val="00D00AEF"/>
    <w:rsid w:val="00D2015E"/>
    <w:rsid w:val="00D27B18"/>
    <w:rsid w:val="00D53B0E"/>
    <w:rsid w:val="00DA2B30"/>
    <w:rsid w:val="00DB4CC4"/>
    <w:rsid w:val="00DB744F"/>
    <w:rsid w:val="00DE1253"/>
    <w:rsid w:val="00E429EB"/>
    <w:rsid w:val="00E50C69"/>
    <w:rsid w:val="00E63E06"/>
    <w:rsid w:val="00E75451"/>
    <w:rsid w:val="00E97C8F"/>
    <w:rsid w:val="00EA450A"/>
    <w:rsid w:val="00EA6CEA"/>
    <w:rsid w:val="00ED0F47"/>
    <w:rsid w:val="00EE5301"/>
    <w:rsid w:val="00EE5E8B"/>
    <w:rsid w:val="00EE7455"/>
    <w:rsid w:val="00F120D7"/>
    <w:rsid w:val="00F42CF4"/>
    <w:rsid w:val="00F6284A"/>
    <w:rsid w:val="00F70D0A"/>
    <w:rsid w:val="00F724CB"/>
    <w:rsid w:val="00FA3EC5"/>
    <w:rsid w:val="00FB45E3"/>
    <w:rsid w:val="00FD4B28"/>
    <w:rsid w:val="00FD5BC9"/>
    <w:rsid w:val="1C82E59D"/>
    <w:rsid w:val="4133C4B1"/>
    <w:rsid w:val="7F0FD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rokecolor="#ffd700">
      <v:stroke weight="4pt" color="#ffd700"/>
    </o:shapedefaults>
    <o:shapelayout v:ext="edit">
      <o:idmap v:ext="edit" data="1"/>
    </o:shapelayout>
  </w:shapeDefaults>
  <w:decimalSymbol w:val="."/>
  <w:listSeparator w:val=","/>
  <w14:docId w14:val="049285A9"/>
  <w15:docId w15:val="{9B45E994-90E7-4AAD-8A40-A8DB9E69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hAnsi="Arial" w:cs="Arial" w:eastAsiaTheme="minorHAns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A42BD1"/>
    <w:pPr>
      <w:spacing w:after="60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CB2E12"/>
    <w:pPr>
      <w:keepNext/>
      <w:keepLines/>
      <w:spacing w:before="480" w:after="0"/>
      <w:outlineLvl w:val="0"/>
    </w:pPr>
    <w:rPr>
      <w:rFonts w:ascii="Clancy" w:hAnsi="Clancy" w:eastAsiaTheme="majorEastAsia" w:cstheme="majorBidi"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B2E12"/>
    <w:pPr>
      <w:keepNext/>
      <w:keepLines/>
      <w:spacing w:before="200" w:after="0"/>
      <w:outlineLvl w:val="1"/>
    </w:pPr>
    <w:rPr>
      <w:rFonts w:ascii="Clancy" w:hAnsi="Clancy" w:eastAsiaTheme="majorEastAsia" w:cstheme="majorBidi"/>
      <w:bCs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CB2E12"/>
    <w:rPr>
      <w:rFonts w:ascii="Clancy" w:hAnsi="Clancy" w:eastAsiaTheme="majorEastAsia" w:cstheme="majorBidi"/>
      <w:bCs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B2E12"/>
    <w:rPr>
      <w:rFonts w:ascii="Clancy" w:hAnsi="Clancy" w:eastAsiaTheme="majorEastAsia" w:cstheme="majorBidi"/>
      <w:bCs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566D9E"/>
    <w:pPr>
      <w:spacing w:after="300" w:line="240" w:lineRule="auto"/>
      <w:contextualSpacing/>
    </w:pPr>
    <w:rPr>
      <w:rFonts w:ascii="Clancy" w:hAnsi="Clancy" w:eastAsiaTheme="majorEastAsia" w:cstheme="majorBidi"/>
      <w:spacing w:val="5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566D9E"/>
    <w:rPr>
      <w:rFonts w:ascii="Clancy" w:hAnsi="Clancy" w:eastAsiaTheme="majorEastAsia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6D9E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566D9E"/>
    <w:rPr>
      <w:rFonts w:ascii="Roboto" w:hAnsi="Roboto" w:eastAsiaTheme="majorEastAsia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66D9E"/>
    <w:rPr>
      <w:rFonts w:ascii="Roboto" w:hAnsi="Roboto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566D9E"/>
    <w:rPr>
      <w:rFonts w:ascii="Roboto" w:hAnsi="Roboto"/>
      <w:i/>
      <w:iCs/>
    </w:rPr>
  </w:style>
  <w:style w:type="character" w:styleId="IntenseEmphasis">
    <w:name w:val="Intense Emphasis"/>
    <w:basedOn w:val="DefaultParagraphFont"/>
    <w:uiPriority w:val="21"/>
    <w:qFormat/>
    <w:rsid w:val="00566D9E"/>
    <w:rPr>
      <w:rFonts w:ascii="Clancy" w:hAnsi="Clancy"/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6D9E"/>
    <w:pPr>
      <w:pBdr>
        <w:bottom w:val="single" w:color="595959" w:themeColor="text1" w:themeTint="A6" w:sz="4" w:space="1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66D9E"/>
    <w:rPr>
      <w:rFonts w:ascii="Roboto" w:hAnsi="Roboto"/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0215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60215"/>
  </w:style>
  <w:style w:type="paragraph" w:styleId="BalloonText">
    <w:name w:val="Balloon Text"/>
    <w:basedOn w:val="Normal"/>
    <w:link w:val="BalloonTextChar"/>
    <w:uiPriority w:val="99"/>
    <w:semiHidden/>
    <w:unhideWhenUsed/>
    <w:rsid w:val="0036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360215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60215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60215"/>
  </w:style>
  <w:style w:type="paragraph" w:styleId="Footeroption" w:customStyle="1">
    <w:name w:val="Footer option"/>
    <w:basedOn w:val="NoSpacing"/>
    <w:rsid w:val="00360215"/>
    <w:rPr>
      <w:color w:val="595959" w:themeColor="text1" w:themeTint="A6"/>
      <w:sz w:val="16"/>
    </w:rPr>
  </w:style>
  <w:style w:type="paragraph" w:styleId="NoSpacing">
    <w:name w:val="No Spacing"/>
    <w:uiPriority w:val="1"/>
    <w:qFormat/>
    <w:rsid w:val="0036021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66D9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566D9E"/>
    <w:rPr>
      <w:rFonts w:ascii="Roboto" w:hAnsi="Roboto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semiHidden/>
    <w:unhideWhenUsed/>
    <w:rsid w:val="00D27B1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6085E"/>
  </w:style>
  <w:style w:type="character" w:styleId="Hyperlink">
    <w:name w:val="Hyperlink"/>
    <w:basedOn w:val="DefaultParagraphFont"/>
    <w:uiPriority w:val="99"/>
    <w:unhideWhenUsed/>
    <w:rsid w:val="00DB4CC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B4CC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4CC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F120D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42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7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06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95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48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705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2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68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6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mailto:Challeng@unsw.edu.au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yperlink" Target="https://www.challeng.unsw.edu.au/challeng-pillars/student-projects/explore-student-projects" TargetMode="External" Id="rId15" /><Relationship Type="http://schemas.openxmlformats.org/officeDocument/2006/relationships/endnotes" Target="endnotes.xml" Id="rId10" /><Relationship Type="http://schemas.openxmlformats.org/officeDocument/2006/relationships/header" Target="header2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challeng.unsw.edu.au/challeng-pillars/social-impact/explore-social-impact-projects" TargetMode="External" Id="rId14" /><Relationship Type="http://schemas.openxmlformats.org/officeDocument/2006/relationships/theme" Target="theme/theme1.xml" Id="rId22" /><Relationship Type="http://schemas.openxmlformats.org/officeDocument/2006/relationships/hyperlink" Target="https://www.challeng.unsw.edu.au/challeng-pillars/social-impact/explore-social-impact-projects" TargetMode="External" Id="R68e9ebe9dda740ac" /><Relationship Type="http://schemas.openxmlformats.org/officeDocument/2006/relationships/hyperlink" Target="https://www.challeng.unsw.edu.au/challeng-pillars/student-projects/explore-student-projects" TargetMode="External" Id="R6971085816814d45" /><Relationship Type="http://schemas.openxmlformats.org/officeDocument/2006/relationships/glossaryDocument" Target="/word/glossary/document.xml" Id="Rd7cf12b4aba64fff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emf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emf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3331745\OneDrive%20-%20UNSW\Documents\5.%20Word%20docs\Media-Release-Clancy-and-Roboto.dotx" TargetMode="External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fede-1db0-4402-9bba-7c185ab090af}"/>
      </w:docPartPr>
      <w:docPartBody>
        <w:p w14:paraId="7F0FD54C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ber xmlns="ec90b1b0-6634-44a2-98b2-fe419b63986b" xsi:nil="true"/>
    <_Flow_SignoffStatus xmlns="ec90b1b0-6634-44a2-98b2-fe419b6398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039E7CE4A91D498871A2E74E98D85E" ma:contentTypeVersion="14" ma:contentTypeDescription="Create a new document." ma:contentTypeScope="" ma:versionID="78fbbfe195416f3a84cc71cd1835b29e">
  <xsd:schema xmlns:xsd="http://www.w3.org/2001/XMLSchema" xmlns:xs="http://www.w3.org/2001/XMLSchema" xmlns:p="http://schemas.microsoft.com/office/2006/metadata/properties" xmlns:ns2="ec90b1b0-6634-44a2-98b2-fe419b63986b" xmlns:ns3="6e55b6b1-3813-4aa9-a51c-50a96f523976" targetNamespace="http://schemas.microsoft.com/office/2006/metadata/properties" ma:root="true" ma:fieldsID="622e7c4cd1734fa89e4ea7f8a5b4a1b8" ns2:_="" ns3:_="">
    <xsd:import namespace="ec90b1b0-6634-44a2-98b2-fe419b63986b"/>
    <xsd:import namespace="6e55b6b1-3813-4aa9-a51c-50a96f523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_Flow_SignoffStatus" minOccurs="0"/>
                <xsd:element ref="ns2:MediaServiceEventHashCode" minOccurs="0"/>
                <xsd:element ref="ns2:MediaServiceGenerationTime" minOccurs="0"/>
                <xsd:element ref="ns2:numbe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90b1b0-6634-44a2-98b2-fe419b6398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6" nillable="true" ma:displayName="Sign-off status" ma:internalName="_x0024_Resources_x003a_core_x002c_Signoff_Status_x003b_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number" ma:index="19" nillable="true" ma:displayName="number" ma:format="Dropdown" ma:internalName="number" ma:percentage="FALSE">
      <xsd:simpleType>
        <xsd:restriction base="dms:Number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55b6b1-3813-4aa9-a51c-50a96f523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EB5B10-2948-4319-9B9E-3496FE269861}">
  <ds:schemaRefs>
    <ds:schemaRef ds:uri="http://schemas.microsoft.com/office/2006/metadata/properties"/>
    <ds:schemaRef ds:uri="http://schemas.microsoft.com/office/infopath/2007/PartnerControls"/>
    <ds:schemaRef ds:uri="ec90b1b0-6634-44a2-98b2-fe419b63986b"/>
  </ds:schemaRefs>
</ds:datastoreItem>
</file>

<file path=customXml/itemProps2.xml><?xml version="1.0" encoding="utf-8"?>
<ds:datastoreItem xmlns:ds="http://schemas.openxmlformats.org/officeDocument/2006/customXml" ds:itemID="{8514B197-50E3-4508-AEF5-0617BDD8B5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90b1b0-6634-44a2-98b2-fe419b63986b"/>
    <ds:schemaRef ds:uri="6e55b6b1-3813-4aa9-a51c-50a96f523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789659-A2F1-8D44-893A-F7AEA47CF00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CF43262-E822-4A67-A339-E2C2FAE4E374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Media-Release-Clancy-and-Roboto</ap:Template>
  <ap:Application>Microsoft Office Word</ap:Application>
  <ap:DocSecurity>0</ap:DocSecurity>
  <ap:ScaleCrop>false</ap:ScaleCrop>
  <ap:Company>UNSW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Nathan Zhao</dc:creator>
  <keywords/>
  <lastModifiedBy>Nathan Zhao</lastModifiedBy>
  <revision>9</revision>
  <lastPrinted>2021-02-24T22:40:00.0000000Z</lastPrinted>
  <dcterms:created xsi:type="dcterms:W3CDTF">2021-02-23T05:06:00.0000000Z</dcterms:created>
  <dcterms:modified xsi:type="dcterms:W3CDTF">2021-03-02T05:24:00.1668805Z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0x01010022039E7CE4A91D498871A2E74E98D85E</vt:lpwstr>
  </property>
</Properties>
</file>