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57D34C4" w14:textId="77777777" w:rsidR="00D30BE4" w:rsidRDefault="00D30BE4" w:rsidP="00DF25F7"/>
    <w:p w14:paraId="4F5DFF38" w14:textId="77777777" w:rsidR="00D30BE4" w:rsidRDefault="00D30BE4" w:rsidP="00DF25F7"/>
    <w:p w14:paraId="6414F423" w14:textId="77777777" w:rsidR="00DF25F7" w:rsidRDefault="00DF25F7" w:rsidP="00DF25F7"/>
    <w:p w14:paraId="3D20B41D" w14:textId="238B46E4" w:rsidR="00D30BE4" w:rsidRPr="008573EC" w:rsidRDefault="00250AF9" w:rsidP="00EA0DB6">
      <w:pPr>
        <w:pStyle w:val="Heading1"/>
      </w:pPr>
      <w:r>
        <w:t>Industry Research Program EOI Form</w:t>
      </w:r>
    </w:p>
    <w:p w14:paraId="74182AC6" w14:textId="18878DFA" w:rsidR="00250AF9" w:rsidRPr="00250AF9" w:rsidRDefault="00250AF9" w:rsidP="00250AF9">
      <w:pPr>
        <w:pStyle w:val="Heading1NoNumbers"/>
        <w:rPr>
          <w:bCs/>
        </w:rPr>
      </w:pPr>
      <w:r w:rsidRPr="00250AF9">
        <w:rPr>
          <w:bCs/>
        </w:rPr>
        <w:t>Section A: Applicant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3"/>
      </w:tblGrid>
      <w:tr w:rsidR="00250AF9" w14:paraId="3F7E222A" w14:textId="77777777" w:rsidTr="00250AF9">
        <w:tc>
          <w:tcPr>
            <w:tcW w:w="2547" w:type="dxa"/>
          </w:tcPr>
          <w:p w14:paraId="22841681" w14:textId="0CF1688A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Full Name</w:t>
            </w:r>
          </w:p>
        </w:tc>
        <w:tc>
          <w:tcPr>
            <w:tcW w:w="6463" w:type="dxa"/>
          </w:tcPr>
          <w:p w14:paraId="40600A76" w14:textId="77777777" w:rsidR="00250AF9" w:rsidRDefault="00250AF9" w:rsidP="00DF25F7"/>
        </w:tc>
      </w:tr>
      <w:tr w:rsidR="00250AF9" w14:paraId="5C34C205" w14:textId="77777777" w:rsidTr="00250AF9">
        <w:tc>
          <w:tcPr>
            <w:tcW w:w="2547" w:type="dxa"/>
          </w:tcPr>
          <w:p w14:paraId="64F1822B" w14:textId="3BC7EF22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Email</w:t>
            </w:r>
          </w:p>
        </w:tc>
        <w:tc>
          <w:tcPr>
            <w:tcW w:w="6463" w:type="dxa"/>
          </w:tcPr>
          <w:p w14:paraId="201B8E74" w14:textId="77777777" w:rsidR="00250AF9" w:rsidRDefault="00250AF9" w:rsidP="00DF25F7"/>
        </w:tc>
      </w:tr>
      <w:tr w:rsidR="00250AF9" w14:paraId="7EA3B24F" w14:textId="77777777" w:rsidTr="00250AF9">
        <w:tc>
          <w:tcPr>
            <w:tcW w:w="2547" w:type="dxa"/>
          </w:tcPr>
          <w:p w14:paraId="6F041766" w14:textId="25B59D1E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Citizenship Details</w:t>
            </w:r>
          </w:p>
        </w:tc>
        <w:tc>
          <w:tcPr>
            <w:tcW w:w="6463" w:type="dxa"/>
          </w:tcPr>
          <w:p w14:paraId="0B029F3E" w14:textId="77777777" w:rsidR="00250AF9" w:rsidRDefault="00250AF9" w:rsidP="00DF25F7"/>
        </w:tc>
      </w:tr>
      <w:tr w:rsidR="00250AF9" w14:paraId="4AC05899" w14:textId="77777777" w:rsidTr="00250AF9">
        <w:tc>
          <w:tcPr>
            <w:tcW w:w="2547" w:type="dxa"/>
          </w:tcPr>
          <w:p w14:paraId="68FC8804" w14:textId="3009C9CC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Name of Scholarship</w:t>
            </w:r>
          </w:p>
        </w:tc>
        <w:tc>
          <w:tcPr>
            <w:tcW w:w="6463" w:type="dxa"/>
          </w:tcPr>
          <w:p w14:paraId="3AFB0374" w14:textId="19FC67CE" w:rsidR="00250AF9" w:rsidRDefault="00393C98" w:rsidP="006E2BD5">
            <w:r w:rsidRPr="00393C98">
              <w:t>Noise reduction and data liquidity approaches for tactical networks</w:t>
            </w:r>
          </w:p>
        </w:tc>
      </w:tr>
      <w:tr w:rsidR="00250AF9" w14:paraId="2CFF71B6" w14:textId="77777777" w:rsidTr="00250AF9">
        <w:tc>
          <w:tcPr>
            <w:tcW w:w="2547" w:type="dxa"/>
          </w:tcPr>
          <w:p w14:paraId="5013CF28" w14:textId="0BE39F0C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Project Supervisor</w:t>
            </w:r>
          </w:p>
        </w:tc>
        <w:tc>
          <w:tcPr>
            <w:tcW w:w="6463" w:type="dxa"/>
          </w:tcPr>
          <w:p w14:paraId="22FF08C0" w14:textId="67571172" w:rsidR="00250AF9" w:rsidRDefault="006E2BD5" w:rsidP="00DF25F7">
            <w:r w:rsidRPr="006E2BD5">
              <w:t>A/Prof</w:t>
            </w:r>
            <w:r>
              <w:t xml:space="preserve"> </w:t>
            </w:r>
            <w:r w:rsidRPr="006E2BD5">
              <w:t>Benjamin Turnbull</w:t>
            </w:r>
          </w:p>
        </w:tc>
      </w:tr>
      <w:tr w:rsidR="00250AF9" w14:paraId="6B825E57" w14:textId="77777777" w:rsidTr="00250AF9">
        <w:tc>
          <w:tcPr>
            <w:tcW w:w="2547" w:type="dxa"/>
          </w:tcPr>
          <w:p w14:paraId="5EBA234A" w14:textId="23F36751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Host University</w:t>
            </w:r>
          </w:p>
        </w:tc>
        <w:tc>
          <w:tcPr>
            <w:tcW w:w="6463" w:type="dxa"/>
          </w:tcPr>
          <w:p w14:paraId="25E8B55C" w14:textId="3730036F" w:rsidR="00250AF9" w:rsidRDefault="006E2BD5" w:rsidP="00DF25F7">
            <w:r>
              <w:t>UNSW Canberra</w:t>
            </w:r>
          </w:p>
        </w:tc>
      </w:tr>
      <w:tr w:rsidR="00250AF9" w14:paraId="156C6FC6" w14:textId="77777777" w:rsidTr="00250AF9">
        <w:tc>
          <w:tcPr>
            <w:tcW w:w="2547" w:type="dxa"/>
          </w:tcPr>
          <w:p w14:paraId="4E450E10" w14:textId="51089134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Industry Partner</w:t>
            </w:r>
          </w:p>
        </w:tc>
        <w:tc>
          <w:tcPr>
            <w:tcW w:w="6463" w:type="dxa"/>
          </w:tcPr>
          <w:p w14:paraId="4A395B32" w14:textId="6B453B0C" w:rsidR="00250AF9" w:rsidRDefault="006E2BD5" w:rsidP="00DF25F7">
            <w:hyperlink r:id="rId10" w:history="1">
              <w:proofErr w:type="spellStart"/>
              <w:r w:rsidRPr="00772BD9">
                <w:rPr>
                  <w:rStyle w:val="Hyperlink"/>
                </w:rPr>
                <w:t>Tactira</w:t>
              </w:r>
              <w:proofErr w:type="spellEnd"/>
            </w:hyperlink>
          </w:p>
        </w:tc>
      </w:tr>
      <w:tr w:rsidR="00250AF9" w14:paraId="6577AE7E" w14:textId="77777777" w:rsidTr="00250AF9">
        <w:tc>
          <w:tcPr>
            <w:tcW w:w="2547" w:type="dxa"/>
          </w:tcPr>
          <w:p w14:paraId="7C08B3E7" w14:textId="39CCCF6D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Supervisor Email</w:t>
            </w:r>
          </w:p>
        </w:tc>
        <w:tc>
          <w:tcPr>
            <w:tcW w:w="6463" w:type="dxa"/>
          </w:tcPr>
          <w:p w14:paraId="74EA8EDD" w14:textId="0556CEF1" w:rsidR="00250AF9" w:rsidRDefault="006E2BD5" w:rsidP="00DF25F7">
            <w:r w:rsidRPr="006E2BD5">
              <w:t>benjamin.turnbull@unsw.edu.au</w:t>
            </w:r>
          </w:p>
        </w:tc>
      </w:tr>
      <w:tr w:rsidR="00250AF9" w14:paraId="5BF9C3B6" w14:textId="77777777" w:rsidTr="00250AF9">
        <w:tc>
          <w:tcPr>
            <w:tcW w:w="2547" w:type="dxa"/>
          </w:tcPr>
          <w:p w14:paraId="3B6DFB81" w14:textId="1329C156" w:rsidR="00250AF9" w:rsidRPr="00250AF9" w:rsidRDefault="00250AF9" w:rsidP="00DF25F7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Degree Type</w:t>
            </w:r>
          </w:p>
        </w:tc>
        <w:tc>
          <w:tcPr>
            <w:tcW w:w="6463" w:type="dxa"/>
          </w:tcPr>
          <w:p w14:paraId="2196E074" w14:textId="45F68037" w:rsidR="00250AF9" w:rsidRDefault="00CA4564" w:rsidP="00DF25F7">
            <w:sdt>
              <w:sdtPr>
                <w:id w:val="163043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2B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E2BD5">
              <w:t xml:space="preserve"> Doctor of Philosophy (PhD) full-time only</w:t>
            </w:r>
          </w:p>
          <w:p w14:paraId="055654A4" w14:textId="2E8103B9" w:rsidR="006E2BD5" w:rsidRDefault="00CA4564" w:rsidP="00DF25F7">
            <w:sdt>
              <w:sdtPr>
                <w:id w:val="127050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2B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E2BD5">
              <w:t xml:space="preserve"> Master of Philosophy (MPhil)</w:t>
            </w:r>
          </w:p>
        </w:tc>
      </w:tr>
    </w:tbl>
    <w:p w14:paraId="6CD454D8" w14:textId="77777777" w:rsidR="00DF25F7" w:rsidRDefault="00DF25F7" w:rsidP="00DF25F7"/>
    <w:p w14:paraId="07D220A2" w14:textId="233A8EDE" w:rsidR="00250AF9" w:rsidRPr="00250AF9" w:rsidRDefault="00250AF9" w:rsidP="00250AF9">
      <w:pPr>
        <w:pStyle w:val="Heading1NoNumbers"/>
        <w:rPr>
          <w:bCs/>
        </w:rPr>
      </w:pPr>
      <w:r w:rsidRPr="00250AF9">
        <w:rPr>
          <w:bCs/>
        </w:rPr>
        <w:t xml:space="preserve">Section </w:t>
      </w:r>
      <w:r>
        <w:rPr>
          <w:bCs/>
        </w:rPr>
        <w:t>B</w:t>
      </w:r>
      <w:r w:rsidRPr="00250AF9">
        <w:rPr>
          <w:bCs/>
        </w:rPr>
        <w:t xml:space="preserve">: </w:t>
      </w:r>
      <w:r>
        <w:rPr>
          <w:bCs/>
        </w:rPr>
        <w:t>Relevant Degrees(s)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3"/>
      </w:tblGrid>
      <w:tr w:rsidR="00250AF9" w14:paraId="7E0687B4" w14:textId="77777777" w:rsidTr="003B5911">
        <w:tc>
          <w:tcPr>
            <w:tcW w:w="2547" w:type="dxa"/>
          </w:tcPr>
          <w:p w14:paraId="614580C7" w14:textId="3A6A8BCF" w:rsidR="00250AF9" w:rsidRPr="00250AF9" w:rsidRDefault="00250AF9" w:rsidP="003B5911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Degree Name</w:t>
            </w:r>
          </w:p>
        </w:tc>
        <w:tc>
          <w:tcPr>
            <w:tcW w:w="6463" w:type="dxa"/>
          </w:tcPr>
          <w:p w14:paraId="426A2B28" w14:textId="77777777" w:rsidR="00250AF9" w:rsidRDefault="00250AF9" w:rsidP="003B5911"/>
        </w:tc>
      </w:tr>
      <w:tr w:rsidR="00250AF9" w14:paraId="7FD914A8" w14:textId="77777777" w:rsidTr="003B5911">
        <w:tc>
          <w:tcPr>
            <w:tcW w:w="2547" w:type="dxa"/>
          </w:tcPr>
          <w:p w14:paraId="5B90ECFD" w14:textId="3F0BEA55" w:rsidR="00250AF9" w:rsidRPr="00250AF9" w:rsidRDefault="00250AF9" w:rsidP="003B5911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Institution</w:t>
            </w:r>
          </w:p>
        </w:tc>
        <w:tc>
          <w:tcPr>
            <w:tcW w:w="6463" w:type="dxa"/>
          </w:tcPr>
          <w:p w14:paraId="61E095A0" w14:textId="77777777" w:rsidR="00250AF9" w:rsidRDefault="00250AF9" w:rsidP="003B5911"/>
        </w:tc>
      </w:tr>
      <w:tr w:rsidR="00250AF9" w14:paraId="437B6211" w14:textId="77777777" w:rsidTr="003B5911">
        <w:tc>
          <w:tcPr>
            <w:tcW w:w="2547" w:type="dxa"/>
          </w:tcPr>
          <w:p w14:paraId="45FA62B3" w14:textId="478E8084" w:rsidR="00250AF9" w:rsidRPr="00250AF9" w:rsidRDefault="00250AF9" w:rsidP="003B5911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Graduation Year</w:t>
            </w:r>
          </w:p>
        </w:tc>
        <w:tc>
          <w:tcPr>
            <w:tcW w:w="6463" w:type="dxa"/>
          </w:tcPr>
          <w:p w14:paraId="31A935A2" w14:textId="77777777" w:rsidR="00250AF9" w:rsidRDefault="00250AF9" w:rsidP="003B5911"/>
        </w:tc>
      </w:tr>
      <w:tr w:rsidR="00250AF9" w14:paraId="6D48FD38" w14:textId="77777777" w:rsidTr="003B5911">
        <w:tc>
          <w:tcPr>
            <w:tcW w:w="2547" w:type="dxa"/>
          </w:tcPr>
          <w:p w14:paraId="6F6DF453" w14:textId="4588933D" w:rsidR="00250AF9" w:rsidRPr="00250AF9" w:rsidRDefault="00250AF9" w:rsidP="003B5911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Country</w:t>
            </w:r>
          </w:p>
        </w:tc>
        <w:tc>
          <w:tcPr>
            <w:tcW w:w="6463" w:type="dxa"/>
          </w:tcPr>
          <w:p w14:paraId="6842FF4C" w14:textId="77777777" w:rsidR="00250AF9" w:rsidRDefault="00250AF9" w:rsidP="003B5911"/>
        </w:tc>
      </w:tr>
      <w:tr w:rsidR="00250AF9" w14:paraId="3D3A8373" w14:textId="77777777" w:rsidTr="003B5911">
        <w:tc>
          <w:tcPr>
            <w:tcW w:w="2547" w:type="dxa"/>
          </w:tcPr>
          <w:p w14:paraId="24273BCA" w14:textId="3390BEF1" w:rsidR="00250AF9" w:rsidRPr="00250AF9" w:rsidRDefault="00250AF9" w:rsidP="003B5911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Grade Point Average (GPA)</w:t>
            </w:r>
          </w:p>
        </w:tc>
        <w:tc>
          <w:tcPr>
            <w:tcW w:w="6463" w:type="dxa"/>
          </w:tcPr>
          <w:p w14:paraId="102D8456" w14:textId="77777777" w:rsidR="00250AF9" w:rsidRDefault="00250AF9" w:rsidP="003B5911"/>
        </w:tc>
      </w:tr>
    </w:tbl>
    <w:p w14:paraId="45E4DCE7" w14:textId="77777777" w:rsidR="00250AF9" w:rsidRDefault="00250AF9" w:rsidP="00DF25F7"/>
    <w:p w14:paraId="7C0959DE" w14:textId="1680A4A0" w:rsidR="00250AF9" w:rsidRDefault="00250AF9" w:rsidP="00250AF9">
      <w:pPr>
        <w:pStyle w:val="Heading1NoNumbers"/>
        <w:rPr>
          <w:bCs/>
        </w:rPr>
      </w:pPr>
      <w:r w:rsidRPr="00250AF9">
        <w:rPr>
          <w:bCs/>
        </w:rPr>
        <w:lastRenderedPageBreak/>
        <w:t xml:space="preserve">Section </w:t>
      </w:r>
      <w:r>
        <w:rPr>
          <w:bCs/>
        </w:rPr>
        <w:t>C</w:t>
      </w:r>
      <w:r w:rsidRPr="00250AF9">
        <w:rPr>
          <w:bCs/>
        </w:rPr>
        <w:t xml:space="preserve">: </w:t>
      </w:r>
      <w:r>
        <w:rPr>
          <w:bCs/>
        </w:rPr>
        <w:t>Research Interests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9"/>
      </w:tblGrid>
      <w:tr w:rsidR="00250AF9" w14:paraId="298F649B" w14:textId="77777777" w:rsidTr="00A77071">
        <w:trPr>
          <w:trHeight w:val="13092"/>
        </w:trPr>
        <w:tc>
          <w:tcPr>
            <w:tcW w:w="9009" w:type="dxa"/>
          </w:tcPr>
          <w:p w14:paraId="667DB851" w14:textId="77777777" w:rsidR="00250AF9" w:rsidRDefault="00250AF9" w:rsidP="00250AF9">
            <w:pPr>
              <w:rPr>
                <w:b/>
                <w:bCs/>
              </w:rPr>
            </w:pPr>
            <w:r w:rsidRPr="00250AF9">
              <w:rPr>
                <w:b/>
                <w:bCs/>
              </w:rPr>
              <w:t>Please provide a basic summary or some key words that outline your research interests and reasons for apply</w:t>
            </w:r>
            <w:r>
              <w:rPr>
                <w:b/>
                <w:bCs/>
              </w:rPr>
              <w:t>ing</w:t>
            </w:r>
            <w:r w:rsidRPr="00250AF9">
              <w:rPr>
                <w:b/>
                <w:bCs/>
              </w:rPr>
              <w:t xml:space="preserve">. </w:t>
            </w:r>
          </w:p>
          <w:p w14:paraId="7986203B" w14:textId="0ED99520" w:rsidR="00E41196" w:rsidRPr="00250AF9" w:rsidRDefault="00E41196" w:rsidP="00250AF9">
            <w:pPr>
              <w:rPr>
                <w:b/>
                <w:bCs/>
              </w:rPr>
            </w:pPr>
          </w:p>
        </w:tc>
      </w:tr>
    </w:tbl>
    <w:p w14:paraId="28C7E5F8" w14:textId="2CC22C1F" w:rsidR="000C0F12" w:rsidRDefault="000C0F12" w:rsidP="00A77071"/>
    <w:sectPr w:rsidR="000C0F12" w:rsidSect="00DF25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AA555" w14:textId="77777777" w:rsidR="00C92DC0" w:rsidRDefault="00C92DC0" w:rsidP="00DF25F7">
      <w:r>
        <w:separator/>
      </w:r>
    </w:p>
  </w:endnote>
  <w:endnote w:type="continuationSeparator" w:id="0">
    <w:p w14:paraId="3D685472" w14:textId="77777777" w:rsidR="00C92DC0" w:rsidRDefault="00C92DC0" w:rsidP="00DF2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5D2BB" w14:textId="77777777" w:rsidR="00423406" w:rsidRDefault="004234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C1D1D" w14:textId="77777777" w:rsidR="00EA0DB6" w:rsidRDefault="00423406" w:rsidP="00EA0DB6">
    <w:pPr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6251CA" wp14:editId="1BE87692">
              <wp:simplePos x="0" y="0"/>
              <wp:positionH relativeFrom="column">
                <wp:posOffset>-1701800</wp:posOffset>
              </wp:positionH>
              <wp:positionV relativeFrom="paragraph">
                <wp:posOffset>222250</wp:posOffset>
              </wp:positionV>
              <wp:extent cx="7937500" cy="3423920"/>
              <wp:effectExtent l="0" t="0" r="6350" b="508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7500" cy="3423920"/>
                        <a:chOff x="0" y="0"/>
                        <a:chExt cx="7937500" cy="3423920"/>
                      </a:xfrm>
                    </wpg:grpSpPr>
                    <pic:pic xmlns:pic="http://schemas.openxmlformats.org/drawingml/2006/picture">
                      <pic:nvPicPr>
                        <pic:cNvPr id="36" name="Picture 36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7840"/>
                        <a:stretch/>
                      </pic:blipFill>
                      <pic:spPr bwMode="auto">
                        <a:xfrm>
                          <a:off x="0" y="0"/>
                          <a:ext cx="7527925" cy="3423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51600" y="196850"/>
                          <a:ext cx="1485900" cy="293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76BC69" id="Group 2" o:spid="_x0000_s1026" style="position:absolute;margin-left:-134pt;margin-top:17.5pt;width:625pt;height:269.6pt;z-index:251661312" coordsize="79375,34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2OzdzVVcV7eG0eWbAJwI7I5PF3V8ulIGUgYiAykDK4OP&#10;G4FwBEYRqNSlY+jS+SAC5Ah8GyUu2BYS8FbVPj9zjuEhGQG12s/Yey8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AEAAABAQGADAAAAgIDABgAAAAABgQ0AAAAAAgIbAAAAAAQENgAAAAAICGwAAAAA&#10;EBDYAAAAACAgsP1fO3YsAAAAADDI33oQewsj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Shape&#10;&#10;Description automatically generated with medium confidence" style="position:absolute;width:75279;height:34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">
                <v:imagedata r:id="rId3" o:title="Shape&#10;&#10;Description automatically generated with medium confidence" croptop="44460f"/>
              </v:shape>
              <v:shape id="Picture 1" o:spid="_x0000_s1028" type="#_x0000_t75" style="position:absolute;left:64516;top:1968;width:14859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">
                <v:imagedata r:id="rId4" o:title=""/>
              </v:shape>
            </v:group>
          </w:pict>
        </mc:Fallback>
      </mc:AlternateContent>
    </w:r>
    <w:r w:rsidR="00EA0DB6" w:rsidRPr="00EA0DB6">
      <w:rPr>
        <w:sz w:val="20"/>
        <w:szCs w:val="20"/>
      </w:rPr>
      <w:t>Version 1.0</w:t>
    </w:r>
    <w:r w:rsidR="00EA0DB6" w:rsidRPr="00EA0DB6">
      <w:rPr>
        <w:sz w:val="20"/>
        <w:szCs w:val="20"/>
      </w:rPr>
      <w:ptab w:relativeTo="margin" w:alignment="center" w:leader="none"/>
    </w:r>
    <w:r w:rsidR="00EA0DB6" w:rsidRPr="00EA0DB6">
      <w:rPr>
        <w:sz w:val="20"/>
        <w:szCs w:val="20"/>
      </w:rPr>
      <w:t>Commercial in Confidence</w:t>
    </w:r>
    <w:r w:rsidR="00EA0DB6" w:rsidRPr="00EA0DB6">
      <w:rPr>
        <w:sz w:val="20"/>
        <w:szCs w:val="20"/>
      </w:rPr>
      <w:ptab w:relativeTo="margin" w:alignment="right" w:leader="none"/>
    </w:r>
    <w:r w:rsidR="00EA0DB6" w:rsidRPr="00EA0DB6">
      <w:rPr>
        <w:sz w:val="20"/>
        <w:szCs w:val="20"/>
      </w:rPr>
      <w:t xml:space="preserve">Page </w:t>
    </w:r>
    <w:r w:rsidR="00EA0DB6" w:rsidRPr="00EA0DB6">
      <w:rPr>
        <w:sz w:val="20"/>
        <w:szCs w:val="20"/>
      </w:rPr>
      <w:fldChar w:fldCharType="begin"/>
    </w:r>
    <w:r w:rsidR="00EA0DB6" w:rsidRPr="00EA0DB6">
      <w:rPr>
        <w:sz w:val="20"/>
        <w:szCs w:val="20"/>
      </w:rPr>
      <w:instrText xml:space="preserve"> PAGE  \* Arabic  \* MERGEFORMAT </w:instrText>
    </w:r>
    <w:r w:rsidR="00EA0DB6" w:rsidRPr="00EA0DB6">
      <w:rPr>
        <w:sz w:val="20"/>
        <w:szCs w:val="20"/>
      </w:rPr>
      <w:fldChar w:fldCharType="separate"/>
    </w:r>
    <w:r w:rsidR="00EA0DB6" w:rsidRPr="00EA0DB6">
      <w:rPr>
        <w:sz w:val="20"/>
        <w:szCs w:val="20"/>
      </w:rPr>
      <w:t>1</w:t>
    </w:r>
    <w:r w:rsidR="00EA0DB6" w:rsidRPr="00EA0DB6">
      <w:rPr>
        <w:sz w:val="20"/>
        <w:szCs w:val="20"/>
      </w:rPr>
      <w:fldChar w:fldCharType="end"/>
    </w:r>
    <w:r w:rsidR="00EA0DB6" w:rsidRPr="00EA0DB6">
      <w:rPr>
        <w:sz w:val="20"/>
        <w:szCs w:val="20"/>
      </w:rPr>
      <w:t xml:space="preserve"> of </w:t>
    </w:r>
    <w:r w:rsidR="00EA0DB6" w:rsidRPr="00EA0DB6">
      <w:rPr>
        <w:sz w:val="20"/>
        <w:szCs w:val="20"/>
      </w:rPr>
      <w:fldChar w:fldCharType="begin"/>
    </w:r>
    <w:r w:rsidR="00EA0DB6" w:rsidRPr="00EA0DB6">
      <w:rPr>
        <w:sz w:val="20"/>
        <w:szCs w:val="20"/>
      </w:rPr>
      <w:instrText>NUMPAGES  \* Arabic  \* MERGEFORMAT</w:instrText>
    </w:r>
    <w:r w:rsidR="00EA0DB6" w:rsidRPr="00EA0DB6">
      <w:rPr>
        <w:sz w:val="20"/>
        <w:szCs w:val="20"/>
      </w:rPr>
      <w:fldChar w:fldCharType="separate"/>
    </w:r>
    <w:r w:rsidR="00EA0DB6" w:rsidRPr="00EA0DB6">
      <w:rPr>
        <w:sz w:val="20"/>
        <w:szCs w:val="20"/>
      </w:rPr>
      <w:t>3</w:t>
    </w:r>
    <w:r w:rsidR="00EA0DB6" w:rsidRPr="00EA0DB6">
      <w:rPr>
        <w:sz w:val="20"/>
        <w:szCs w:val="20"/>
      </w:rPr>
      <w:fldChar w:fldCharType="end"/>
    </w:r>
  </w:p>
  <w:p w14:paraId="0175BBC1" w14:textId="77777777" w:rsidR="00423406" w:rsidRPr="00EA0DB6" w:rsidRDefault="00423406" w:rsidP="00EA0DB6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57031" w14:textId="77777777" w:rsidR="00EA0DB6" w:rsidRPr="00EA0DB6" w:rsidRDefault="00EA0DB6" w:rsidP="00EA0DB6">
    <w:pPr>
      <w:rPr>
        <w:sz w:val="20"/>
        <w:szCs w:val="20"/>
      </w:rPr>
    </w:pPr>
    <w:bookmarkStart w:id="0" w:name="_Hlk120083949"/>
    <w:bookmarkStart w:id="1" w:name="_Hlk120083950"/>
    <w:bookmarkStart w:id="2" w:name="_Hlk120083951"/>
    <w:bookmarkStart w:id="3" w:name="_Hlk120083952"/>
    <w:r w:rsidRPr="00EA0DB6">
      <w:rPr>
        <w:sz w:val="20"/>
        <w:szCs w:val="20"/>
      </w:rPr>
      <w:t>Version 1.0</w:t>
    </w:r>
    <w:r w:rsidRPr="00EA0DB6">
      <w:rPr>
        <w:sz w:val="20"/>
        <w:szCs w:val="20"/>
      </w:rPr>
      <w:ptab w:relativeTo="margin" w:alignment="center" w:leader="none"/>
    </w:r>
    <w:r w:rsidRPr="00EA0DB6">
      <w:rPr>
        <w:sz w:val="20"/>
        <w:szCs w:val="20"/>
      </w:rPr>
      <w:t>Commercial in Confidence</w:t>
    </w:r>
    <w:r w:rsidRPr="00EA0DB6">
      <w:rPr>
        <w:sz w:val="20"/>
        <w:szCs w:val="20"/>
      </w:rPr>
      <w:ptab w:relativeTo="margin" w:alignment="right" w:leader="none"/>
    </w:r>
    <w:r w:rsidRPr="00EA0DB6">
      <w:rPr>
        <w:sz w:val="20"/>
        <w:szCs w:val="20"/>
      </w:rPr>
      <w:t xml:space="preserve">Page </w:t>
    </w:r>
    <w:r w:rsidRPr="00EA0DB6">
      <w:rPr>
        <w:sz w:val="20"/>
        <w:szCs w:val="20"/>
      </w:rPr>
      <w:fldChar w:fldCharType="begin"/>
    </w:r>
    <w:r w:rsidRPr="00EA0DB6">
      <w:rPr>
        <w:sz w:val="20"/>
        <w:szCs w:val="20"/>
      </w:rPr>
      <w:instrText xml:space="preserve"> PAGE  \* Arabic  \* MERGEFORMAT </w:instrText>
    </w:r>
    <w:r w:rsidRPr="00EA0DB6">
      <w:rPr>
        <w:sz w:val="20"/>
        <w:szCs w:val="20"/>
      </w:rPr>
      <w:fldChar w:fldCharType="separate"/>
    </w:r>
    <w:r w:rsidRPr="00EA0DB6">
      <w:rPr>
        <w:sz w:val="20"/>
        <w:szCs w:val="20"/>
      </w:rPr>
      <w:t>1</w:t>
    </w:r>
    <w:r w:rsidRPr="00EA0DB6">
      <w:rPr>
        <w:sz w:val="20"/>
        <w:szCs w:val="20"/>
      </w:rPr>
      <w:fldChar w:fldCharType="end"/>
    </w:r>
    <w:r w:rsidRPr="00EA0DB6">
      <w:rPr>
        <w:sz w:val="20"/>
        <w:szCs w:val="20"/>
      </w:rPr>
      <w:t xml:space="preserve"> of </w:t>
    </w:r>
    <w:r w:rsidRPr="00EA0DB6">
      <w:rPr>
        <w:sz w:val="20"/>
        <w:szCs w:val="20"/>
      </w:rPr>
      <w:fldChar w:fldCharType="begin"/>
    </w:r>
    <w:r w:rsidRPr="00EA0DB6">
      <w:rPr>
        <w:sz w:val="20"/>
        <w:szCs w:val="20"/>
      </w:rPr>
      <w:instrText>NUMPAGES  \* Arabic  \* MERGEFORMAT</w:instrText>
    </w:r>
    <w:r w:rsidRPr="00EA0DB6">
      <w:rPr>
        <w:sz w:val="20"/>
        <w:szCs w:val="20"/>
      </w:rPr>
      <w:fldChar w:fldCharType="separate"/>
    </w:r>
    <w:r w:rsidRPr="00EA0DB6">
      <w:rPr>
        <w:sz w:val="20"/>
        <w:szCs w:val="20"/>
      </w:rPr>
      <w:t>3</w:t>
    </w:r>
    <w:r w:rsidRPr="00EA0DB6">
      <w:rPr>
        <w:sz w:val="20"/>
        <w:szCs w:val="20"/>
      </w:rPr>
      <w:fldChar w:fldCharType="end"/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774F0" w14:textId="77777777" w:rsidR="00C92DC0" w:rsidRDefault="00C92DC0" w:rsidP="00DF25F7">
      <w:r>
        <w:separator/>
      </w:r>
    </w:p>
  </w:footnote>
  <w:footnote w:type="continuationSeparator" w:id="0">
    <w:p w14:paraId="775699C8" w14:textId="77777777" w:rsidR="00C92DC0" w:rsidRDefault="00C92DC0" w:rsidP="00DF2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EAC5C" w14:textId="77777777" w:rsidR="00423406" w:rsidRDefault="004234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C476B" w14:textId="77777777" w:rsidR="00423406" w:rsidRDefault="004234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3D8DA" w14:textId="77777777" w:rsidR="00DF25F7" w:rsidRDefault="00EA0DB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197DC1" wp14:editId="2CFA303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340" cy="1375410"/>
          <wp:effectExtent l="0" t="0" r="0" b="0"/>
          <wp:wrapNone/>
          <wp:docPr id="24" name="Picture 2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1" b="1"/>
                  <a:stretch/>
                </pic:blipFill>
                <pic:spPr bwMode="auto">
                  <a:xfrm>
                    <a:off x="0" y="0"/>
                    <a:ext cx="7546340" cy="1375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A5575"/>
    <w:multiLevelType w:val="hybridMultilevel"/>
    <w:tmpl w:val="75769470"/>
    <w:lvl w:ilvl="0" w:tplc="714CE83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B9382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221B01"/>
    <w:multiLevelType w:val="hybridMultilevel"/>
    <w:tmpl w:val="75CA4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7521D"/>
    <w:multiLevelType w:val="hybridMultilevel"/>
    <w:tmpl w:val="D0EC8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3235D"/>
    <w:multiLevelType w:val="hybridMultilevel"/>
    <w:tmpl w:val="A0D6D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C9030D"/>
    <w:multiLevelType w:val="hybridMultilevel"/>
    <w:tmpl w:val="65CA6D86"/>
    <w:lvl w:ilvl="0" w:tplc="B7D4E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9382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227621">
    <w:abstractNumId w:val="1"/>
  </w:num>
  <w:num w:numId="2" w16cid:durableId="1212422535">
    <w:abstractNumId w:val="0"/>
  </w:num>
  <w:num w:numId="3" w16cid:durableId="984427570">
    <w:abstractNumId w:val="2"/>
  </w:num>
  <w:num w:numId="4" w16cid:durableId="1300913364">
    <w:abstractNumId w:val="3"/>
  </w:num>
  <w:num w:numId="5" w16cid:durableId="16062254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AF9"/>
    <w:rsid w:val="000C0F12"/>
    <w:rsid w:val="00250AF9"/>
    <w:rsid w:val="002A4A4E"/>
    <w:rsid w:val="002A6897"/>
    <w:rsid w:val="00393C98"/>
    <w:rsid w:val="003C2D6A"/>
    <w:rsid w:val="00423406"/>
    <w:rsid w:val="00486152"/>
    <w:rsid w:val="0055753E"/>
    <w:rsid w:val="0061363A"/>
    <w:rsid w:val="00683B78"/>
    <w:rsid w:val="006E2BD5"/>
    <w:rsid w:val="00772BD9"/>
    <w:rsid w:val="008573EC"/>
    <w:rsid w:val="008D1C5C"/>
    <w:rsid w:val="009459B4"/>
    <w:rsid w:val="00A77071"/>
    <w:rsid w:val="00AA7DA1"/>
    <w:rsid w:val="00B8143E"/>
    <w:rsid w:val="00B84944"/>
    <w:rsid w:val="00C92DC0"/>
    <w:rsid w:val="00CA4564"/>
    <w:rsid w:val="00D30BE4"/>
    <w:rsid w:val="00DF25F7"/>
    <w:rsid w:val="00E05425"/>
    <w:rsid w:val="00E41196"/>
    <w:rsid w:val="00EA0DB6"/>
    <w:rsid w:val="00F9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69697"/>
  <w15:chartTrackingRefBased/>
  <w15:docId w15:val="{DB37BB9F-A479-445A-9F9B-DD4BA543F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5F7"/>
    <w:pPr>
      <w:spacing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5F7"/>
    <w:pPr>
      <w:keepNext/>
      <w:keepLines/>
      <w:spacing w:before="240"/>
      <w:outlineLvl w:val="0"/>
    </w:pPr>
    <w:rPr>
      <w:rFonts w:eastAsiaTheme="majorEastAsia" w:cstheme="majorBidi"/>
      <w:b/>
      <w:color w:val="102535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5F7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B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BE4"/>
  </w:style>
  <w:style w:type="paragraph" w:styleId="Footer">
    <w:name w:val="footer"/>
    <w:basedOn w:val="Normal"/>
    <w:link w:val="FooterChar"/>
    <w:uiPriority w:val="99"/>
    <w:unhideWhenUsed/>
    <w:rsid w:val="00D30B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BE4"/>
  </w:style>
  <w:style w:type="paragraph" w:customStyle="1" w:styleId="WorkBold2430">
    <w:name w:val="WorkBold 24/30"/>
    <w:basedOn w:val="Normal"/>
    <w:uiPriority w:val="99"/>
    <w:rsid w:val="00D30BE4"/>
    <w:pPr>
      <w:suppressAutoHyphens/>
      <w:autoSpaceDE w:val="0"/>
      <w:autoSpaceDN w:val="0"/>
      <w:adjustRightInd w:val="0"/>
      <w:spacing w:line="600" w:lineRule="atLeast"/>
      <w:textAlignment w:val="center"/>
    </w:pPr>
    <w:rPr>
      <w:rFonts w:ascii="Work Sans" w:hAnsi="Work Sans" w:cs="Work Sans"/>
      <w:b/>
      <w:bCs/>
      <w:caps/>
      <w:color w:val="FFFFFF"/>
      <w:spacing w:val="72"/>
      <w:sz w:val="48"/>
      <w:szCs w:val="48"/>
      <w:lang w:val="en-US"/>
    </w:rPr>
  </w:style>
  <w:style w:type="paragraph" w:customStyle="1" w:styleId="Heading1NoNumbers">
    <w:name w:val="Heading 1 No Numbers"/>
    <w:basedOn w:val="Normal"/>
    <w:next w:val="Normal"/>
    <w:uiPriority w:val="9"/>
    <w:qFormat/>
    <w:rsid w:val="00DF25F7"/>
    <w:pPr>
      <w:keepNext/>
      <w:keepLines/>
      <w:spacing w:before="240"/>
      <w:outlineLvl w:val="0"/>
    </w:pPr>
    <w:rPr>
      <w:rFonts w:eastAsiaTheme="minorEastAsia"/>
      <w:b/>
      <w:iCs/>
      <w:color w:val="B93823"/>
      <w:spacing w:val="15"/>
      <w:sz w:val="28"/>
      <w:szCs w:val="32"/>
    </w:rPr>
  </w:style>
  <w:style w:type="paragraph" w:customStyle="1" w:styleId="Heading2NoNumbers">
    <w:name w:val="Heading 2 No Numbers"/>
    <w:basedOn w:val="Heading2"/>
    <w:next w:val="Normal"/>
    <w:uiPriority w:val="9"/>
    <w:rsid w:val="00D30BE4"/>
    <w:pPr>
      <w:shd w:val="clear" w:color="auto" w:fill="D9E2F3" w:themeFill="accent1" w:themeFillTint="33"/>
      <w:spacing w:before="240" w:after="160"/>
    </w:pPr>
    <w:rPr>
      <w:rFonts w:asciiTheme="minorHAnsi" w:eastAsiaTheme="minorEastAsia" w:hAnsiTheme="minorHAnsi" w:cstheme="minorBidi"/>
      <w:bCs/>
      <w:i/>
      <w:iCs/>
      <w:caps/>
      <w:color w:val="44546A" w:themeColor="text2"/>
      <w:spacing w:val="15"/>
      <w:sz w:val="18"/>
    </w:rPr>
  </w:style>
  <w:style w:type="character" w:styleId="Hyperlink">
    <w:name w:val="Hyperlink"/>
    <w:basedOn w:val="DefaultParagraphFont"/>
    <w:uiPriority w:val="99"/>
    <w:unhideWhenUsed/>
    <w:rsid w:val="00D30BE4"/>
    <w:rPr>
      <w:color w:val="0563C1" w:themeColor="hyperlink"/>
      <w:u w:val="single"/>
    </w:rPr>
  </w:style>
  <w:style w:type="paragraph" w:customStyle="1" w:styleId="Introduction">
    <w:name w:val="Introduction"/>
    <w:basedOn w:val="Normal"/>
    <w:uiPriority w:val="19"/>
    <w:rsid w:val="00D30BE4"/>
    <w:pPr>
      <w:spacing w:before="200" w:after="480"/>
    </w:pPr>
    <w:rPr>
      <w:i/>
      <w:iCs/>
      <w:color w:val="44546A" w:themeColor="text2"/>
      <w:sz w:val="28"/>
      <w:szCs w:val="17"/>
    </w:rPr>
  </w:style>
  <w:style w:type="paragraph" w:customStyle="1" w:styleId="Contact">
    <w:name w:val="Contact"/>
    <w:basedOn w:val="Normal"/>
    <w:uiPriority w:val="99"/>
    <w:rsid w:val="00D30BE4"/>
    <w:pPr>
      <w:spacing w:before="120"/>
      <w:contextualSpacing/>
    </w:pPr>
    <w:rPr>
      <w:i/>
      <w:iCs/>
      <w:color w:val="404040" w:themeColor="text1" w:themeTint="BF"/>
      <w:sz w:val="17"/>
      <w:szCs w:val="17"/>
    </w:rPr>
  </w:style>
  <w:style w:type="character" w:customStyle="1" w:styleId="Heading1Char">
    <w:name w:val="Heading 1 Char"/>
    <w:basedOn w:val="DefaultParagraphFont"/>
    <w:link w:val="Heading1"/>
    <w:uiPriority w:val="9"/>
    <w:rsid w:val="00DF25F7"/>
    <w:rPr>
      <w:rFonts w:ascii="Arial" w:eastAsiaTheme="majorEastAsia" w:hAnsi="Arial" w:cstheme="majorBidi"/>
      <w:b/>
      <w:color w:val="102535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5F7"/>
    <w:rPr>
      <w:rFonts w:ascii="Arial" w:eastAsiaTheme="majorEastAsia" w:hAnsi="Arial" w:cstheme="majorBidi"/>
      <w:b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F25F7"/>
    <w:pPr>
      <w:spacing w:after="200" w:line="276" w:lineRule="auto"/>
    </w:pPr>
    <w:rPr>
      <w:rFonts w:eastAsiaTheme="minorEastAsia"/>
      <w:b/>
      <w:caps/>
      <w:color w:val="FFFFFF" w:themeColor="background1"/>
      <w:spacing w:val="1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25F7"/>
    <w:rPr>
      <w:rFonts w:ascii="Arial" w:eastAsiaTheme="minorEastAsia" w:hAnsi="Arial"/>
      <w:b/>
      <w:caps/>
      <w:color w:val="FFFFFF" w:themeColor="background1"/>
      <w:spacing w:val="10"/>
      <w:kern w:val="28"/>
      <w:sz w:val="72"/>
      <w:szCs w:val="52"/>
    </w:rPr>
  </w:style>
  <w:style w:type="paragraph" w:styleId="ListParagraph">
    <w:name w:val="List Paragraph"/>
    <w:basedOn w:val="Normal"/>
    <w:uiPriority w:val="34"/>
    <w:qFormat/>
    <w:rsid w:val="00DF25F7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DF25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DF25F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3C2D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72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tactira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3540525\Downloads\DTB%20Word%20Template%20with%20header_option%202%20(1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89F67DD8A2174498A46008A1AA7DF0" ma:contentTypeVersion="15" ma:contentTypeDescription="Create a new document." ma:contentTypeScope="" ma:versionID="9634af5f6b768ae8706bde7cdffe1bf3">
  <xsd:schema xmlns:xsd="http://www.w3.org/2001/XMLSchema" xmlns:xs="http://www.w3.org/2001/XMLSchema" xmlns:p="http://schemas.microsoft.com/office/2006/metadata/properties" xmlns:ns2="ac6cccf8-7afa-4053-8692-2f8819fb2df9" xmlns:ns3="6f71f914-da2d-437f-b6b8-d451d8288c99" targetNamespace="http://schemas.microsoft.com/office/2006/metadata/properties" ma:root="true" ma:fieldsID="fee6e180a4620096a40b9cbf7c86dec3" ns2:_="" ns3:_="">
    <xsd:import namespace="ac6cccf8-7afa-4053-8692-2f8819fb2df9"/>
    <xsd:import namespace="6f71f914-da2d-437f-b6b8-d451d8288c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cccf8-7afa-4053-8692-2f8819fb2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60fd02-aa12-447b-bf2e-34c9e57d03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Category" ma:index="22" nillable="true" ma:displayName="Category" ma:default="Core" ma:format="Dropdown" ma:internalName="Category">
      <xsd:simpleType>
        <xsd:restriction base="dms:Choice">
          <xsd:enumeration value="Core"/>
          <xsd:enumeration value="Supporting"/>
          <xsd:enumeration value="Activit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1f914-da2d-437f-b6b8-d451d8288c9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ac6cccf8-7afa-4053-8692-2f8819fb2df9">Core</Category>
    <lcf76f155ced4ddcb4097134ff3c332f xmlns="ac6cccf8-7afa-4053-8692-2f8819fb2d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4161A0-6700-4EAE-97DA-0044A0D2A6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F3F125-86D2-4166-ACDC-41F99D346E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cccf8-7afa-4053-8692-2f8819fb2df9"/>
    <ds:schemaRef ds:uri="6f71f914-da2d-437f-b6b8-d451d8288c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B2C811-4249-4D56-8F5F-12DAB8254E8D}">
  <ds:schemaRefs>
    <ds:schemaRef ds:uri="http://schemas.microsoft.com/office/2006/metadata/properties"/>
    <ds:schemaRef ds:uri="http://schemas.microsoft.com/office/infopath/2007/PartnerControls"/>
    <ds:schemaRef ds:uri="ac6cccf8-7afa-4053-8692-2f8819fb2d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DTB Word Template with header_option 2 (11)</Template>
  <TotalTime>1</TotalTime>
  <Pages>2</Pages>
  <Words>110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Zhu</dc:creator>
  <cp:keywords/>
  <dc:description/>
  <cp:lastModifiedBy>Belinda Lee</cp:lastModifiedBy>
  <cp:revision>2</cp:revision>
  <dcterms:created xsi:type="dcterms:W3CDTF">2025-11-06T00:11:00Z</dcterms:created>
  <dcterms:modified xsi:type="dcterms:W3CDTF">2025-11-06T00:11:00Z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0x0101009089F67DD8A2174498A46008A1AA7DF0</vt:lpwstr>
  </property>
  <property fmtid="{D5CDD505-2E9C-101B-9397-08002B2CF9AE}" pid="3" name="Order">
    <vt:r8>33200</vt:r8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