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A408B" w14:textId="77777777" w:rsidR="00101147" w:rsidRDefault="00101147" w:rsidP="006B256D">
      <w:pPr>
        <w:spacing w:after="0" w:line="240" w:lineRule="auto"/>
        <w:rPr>
          <w:rFonts w:ascii="Arial" w:hAnsi="Arial"/>
        </w:rPr>
      </w:pPr>
      <w:bookmarkStart w:id="0" w:name="_GoBack"/>
      <w:bookmarkEnd w:id="0"/>
    </w:p>
    <w:p w14:paraId="085AE460" w14:textId="77777777" w:rsidR="00CC301D" w:rsidRPr="00CC301D" w:rsidRDefault="00CC301D" w:rsidP="006B256D">
      <w:pPr>
        <w:spacing w:after="0" w:line="240" w:lineRule="auto"/>
        <w:rPr>
          <w:rFonts w:ascii="Arial" w:hAnsi="Arial"/>
        </w:rPr>
      </w:pPr>
    </w:p>
    <w:p w14:paraId="21F7E79E" w14:textId="77777777" w:rsidR="00212874" w:rsidRPr="00CC301D" w:rsidRDefault="00295D0D" w:rsidP="006B256D">
      <w:pPr>
        <w:spacing w:after="0" w:line="240" w:lineRule="auto"/>
        <w:rPr>
          <w:rFonts w:ascii="Arial" w:hAnsi="Arial"/>
        </w:rPr>
      </w:pPr>
      <w:r w:rsidRPr="00CC301D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[INSERT date]"/>
            </w:textInput>
          </w:ffData>
        </w:fldChar>
      </w:r>
      <w:r w:rsidRPr="00CC301D">
        <w:rPr>
          <w:rFonts w:ascii="Arial" w:hAnsi="Arial"/>
        </w:rPr>
        <w:instrText xml:space="preserve"> FORMTEXT </w:instrText>
      </w:r>
      <w:r w:rsidRPr="00CC301D">
        <w:rPr>
          <w:rFonts w:ascii="Arial" w:hAnsi="Arial"/>
        </w:rPr>
      </w:r>
      <w:r w:rsidRPr="00CC301D">
        <w:rPr>
          <w:rFonts w:ascii="Arial" w:hAnsi="Arial"/>
        </w:rPr>
        <w:fldChar w:fldCharType="separate"/>
      </w:r>
      <w:r w:rsidRPr="00CC301D">
        <w:rPr>
          <w:rFonts w:ascii="Arial" w:hAnsi="Arial"/>
          <w:noProof/>
        </w:rPr>
        <w:t>[INSERT date]</w:t>
      </w:r>
      <w:r w:rsidRPr="00CC301D">
        <w:rPr>
          <w:rFonts w:ascii="Arial" w:hAnsi="Arial"/>
        </w:rPr>
        <w:fldChar w:fldCharType="end"/>
      </w:r>
    </w:p>
    <w:p w14:paraId="3E7D6517" w14:textId="77777777" w:rsidR="00534EC4" w:rsidRPr="00CC301D" w:rsidRDefault="00534EC4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6B9BE687" w14:textId="77777777" w:rsidR="006B256D" w:rsidRPr="00CC301D" w:rsidRDefault="006B256D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56E7AFFE" w14:textId="77777777" w:rsidR="00FE7B50" w:rsidRPr="00CC301D" w:rsidRDefault="00FE7B50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 xml:space="preserve">Dear </w:t>
      </w:r>
      <w:r w:rsidR="00295D0D" w:rsidRPr="00CC301D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[INSERT Title]"/>
            </w:textInput>
          </w:ffData>
        </w:fldChar>
      </w:r>
      <w:r w:rsidR="00295D0D" w:rsidRPr="00CC301D">
        <w:rPr>
          <w:rFonts w:ascii="Arial" w:hAnsi="Arial"/>
        </w:rPr>
        <w:instrText xml:space="preserve"> FORMTEXT </w:instrText>
      </w:r>
      <w:r w:rsidR="00295D0D" w:rsidRPr="00CC301D">
        <w:rPr>
          <w:rFonts w:ascii="Arial" w:hAnsi="Arial"/>
        </w:rPr>
      </w:r>
      <w:r w:rsidR="00295D0D" w:rsidRPr="00CC301D">
        <w:rPr>
          <w:rFonts w:ascii="Arial" w:hAnsi="Arial"/>
        </w:rPr>
        <w:fldChar w:fldCharType="separate"/>
      </w:r>
      <w:r w:rsidR="00295D0D" w:rsidRPr="00CC301D">
        <w:rPr>
          <w:rFonts w:ascii="Arial" w:hAnsi="Arial"/>
          <w:noProof/>
        </w:rPr>
        <w:t>[INSERT Title]</w:t>
      </w:r>
      <w:r w:rsidR="00295D0D" w:rsidRPr="00CC301D">
        <w:rPr>
          <w:rFonts w:ascii="Arial" w:hAnsi="Arial"/>
        </w:rPr>
        <w:fldChar w:fldCharType="end"/>
      </w:r>
      <w:r w:rsidR="00295D0D" w:rsidRPr="00CC301D">
        <w:rPr>
          <w:rFonts w:ascii="Arial" w:hAnsi="Arial"/>
        </w:rPr>
        <w:t xml:space="preserve"> </w:t>
      </w:r>
      <w:r w:rsidR="00295D0D" w:rsidRPr="00CC301D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[INSERT Firstname]"/>
            </w:textInput>
          </w:ffData>
        </w:fldChar>
      </w:r>
      <w:r w:rsidR="00295D0D" w:rsidRPr="00CC301D">
        <w:rPr>
          <w:rFonts w:ascii="Arial" w:hAnsi="Arial"/>
        </w:rPr>
        <w:instrText xml:space="preserve"> FORMTEXT </w:instrText>
      </w:r>
      <w:r w:rsidR="00295D0D" w:rsidRPr="00CC301D">
        <w:rPr>
          <w:rFonts w:ascii="Arial" w:hAnsi="Arial"/>
        </w:rPr>
      </w:r>
      <w:r w:rsidR="00295D0D" w:rsidRPr="00CC301D">
        <w:rPr>
          <w:rFonts w:ascii="Arial" w:hAnsi="Arial"/>
        </w:rPr>
        <w:fldChar w:fldCharType="separate"/>
      </w:r>
      <w:r w:rsidR="00295D0D" w:rsidRPr="00CC301D">
        <w:rPr>
          <w:rFonts w:ascii="Arial" w:hAnsi="Arial"/>
          <w:noProof/>
        </w:rPr>
        <w:t>[INSERT Firstname]</w:t>
      </w:r>
      <w:r w:rsidR="00295D0D" w:rsidRPr="00CC301D">
        <w:rPr>
          <w:rFonts w:ascii="Arial" w:hAnsi="Arial"/>
        </w:rPr>
        <w:fldChar w:fldCharType="end"/>
      </w:r>
      <w:r w:rsidR="00295D0D" w:rsidRPr="00CC301D">
        <w:rPr>
          <w:rFonts w:ascii="Arial" w:hAnsi="Arial"/>
        </w:rPr>
        <w:t xml:space="preserve"> </w:t>
      </w:r>
      <w:r w:rsidR="00295D0D" w:rsidRPr="00CC301D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[INSERT Surname]"/>
            </w:textInput>
          </w:ffData>
        </w:fldChar>
      </w:r>
      <w:r w:rsidR="00295D0D" w:rsidRPr="00CC301D">
        <w:rPr>
          <w:rFonts w:ascii="Arial" w:hAnsi="Arial"/>
        </w:rPr>
        <w:instrText xml:space="preserve"> FORMTEXT </w:instrText>
      </w:r>
      <w:r w:rsidR="00295D0D" w:rsidRPr="00CC301D">
        <w:rPr>
          <w:rFonts w:ascii="Arial" w:hAnsi="Arial"/>
        </w:rPr>
      </w:r>
      <w:r w:rsidR="00295D0D" w:rsidRPr="00CC301D">
        <w:rPr>
          <w:rFonts w:ascii="Arial" w:hAnsi="Arial"/>
        </w:rPr>
        <w:fldChar w:fldCharType="separate"/>
      </w:r>
      <w:r w:rsidR="00295D0D" w:rsidRPr="00CC301D">
        <w:rPr>
          <w:rFonts w:ascii="Arial" w:hAnsi="Arial"/>
          <w:noProof/>
        </w:rPr>
        <w:t>[INSERT Surname]</w:t>
      </w:r>
      <w:r w:rsidR="00295D0D" w:rsidRPr="00CC301D">
        <w:rPr>
          <w:rFonts w:ascii="Arial" w:hAnsi="Arial"/>
        </w:rPr>
        <w:fldChar w:fldCharType="end"/>
      </w:r>
      <w:r w:rsidRPr="00CC301D">
        <w:rPr>
          <w:rFonts w:ascii="Arial" w:hAnsi="Arial"/>
        </w:rPr>
        <w:t>,</w:t>
      </w:r>
    </w:p>
    <w:p w14:paraId="1157934B" w14:textId="77777777" w:rsidR="00E24751" w:rsidRPr="00CC301D" w:rsidRDefault="00E24751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tbl>
      <w:tblPr>
        <w:tblStyle w:val="TableGrid"/>
        <w:tblW w:w="9242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8"/>
        <w:gridCol w:w="7514"/>
      </w:tblGrid>
      <w:tr w:rsidR="009237C4" w:rsidRPr="00CC301D" w14:paraId="51C5112F" w14:textId="77777777" w:rsidTr="007523B8">
        <w:tc>
          <w:tcPr>
            <w:tcW w:w="1728" w:type="dxa"/>
          </w:tcPr>
          <w:p w14:paraId="67BA6CED" w14:textId="77777777" w:rsidR="009237C4" w:rsidRPr="00CC301D" w:rsidRDefault="009237C4" w:rsidP="007523B8">
            <w:pPr>
              <w:tabs>
                <w:tab w:val="left" w:pos="5040"/>
              </w:tabs>
              <w:spacing w:after="0"/>
              <w:jc w:val="right"/>
              <w:rPr>
                <w:rFonts w:ascii="Arial" w:hAnsi="Arial" w:cs="Arial"/>
                <w:b/>
                <w:sz w:val="22"/>
              </w:rPr>
            </w:pPr>
            <w:r w:rsidRPr="00CC301D">
              <w:rPr>
                <w:rFonts w:ascii="Arial" w:hAnsi="Arial" w:cs="Arial"/>
                <w:b/>
                <w:sz w:val="22"/>
              </w:rPr>
              <w:t>Project Title</w:t>
            </w:r>
          </w:p>
        </w:tc>
        <w:tc>
          <w:tcPr>
            <w:tcW w:w="7514" w:type="dxa"/>
          </w:tcPr>
          <w:p w14:paraId="75F1A147" w14:textId="77777777" w:rsidR="009237C4" w:rsidRPr="00CC301D" w:rsidRDefault="009237C4" w:rsidP="007523B8">
            <w:pPr>
              <w:tabs>
                <w:tab w:val="left" w:pos="5040"/>
              </w:tabs>
              <w:spacing w:after="0"/>
              <w:rPr>
                <w:rFonts w:ascii="Arial" w:hAnsi="Arial" w:cs="Arial"/>
                <w:sz w:val="22"/>
              </w:rPr>
            </w:pPr>
            <w:r w:rsidRPr="00CC301D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Project Title]"/>
                  </w:textInput>
                </w:ffData>
              </w:fldChar>
            </w:r>
            <w:r w:rsidRPr="00CC301D">
              <w:rPr>
                <w:rFonts w:ascii="Arial" w:hAnsi="Arial" w:cs="Arial"/>
                <w:sz w:val="22"/>
              </w:rPr>
              <w:instrText xml:space="preserve"> FORMTEXT </w:instrText>
            </w:r>
            <w:r w:rsidRPr="00CC301D">
              <w:rPr>
                <w:rFonts w:ascii="Arial" w:hAnsi="Arial"/>
              </w:rPr>
            </w:r>
            <w:r w:rsidRPr="00CC301D">
              <w:rPr>
                <w:rFonts w:ascii="Arial" w:hAnsi="Arial"/>
              </w:rPr>
              <w:fldChar w:fldCharType="separate"/>
            </w:r>
            <w:r w:rsidRPr="00CC301D">
              <w:rPr>
                <w:rFonts w:ascii="Arial" w:hAnsi="Arial" w:cs="Arial"/>
                <w:noProof/>
                <w:sz w:val="22"/>
              </w:rPr>
              <w:t>[INSERT Project Title]</w:t>
            </w:r>
            <w:r w:rsidRPr="00CC301D">
              <w:rPr>
                <w:rFonts w:ascii="Arial" w:hAnsi="Arial"/>
              </w:rPr>
              <w:fldChar w:fldCharType="end"/>
            </w:r>
          </w:p>
        </w:tc>
      </w:tr>
      <w:tr w:rsidR="009237C4" w:rsidRPr="00CC301D" w14:paraId="5F14FDCC" w14:textId="77777777" w:rsidTr="007523B8">
        <w:tc>
          <w:tcPr>
            <w:tcW w:w="1728" w:type="dxa"/>
          </w:tcPr>
          <w:p w14:paraId="10312399" w14:textId="77777777" w:rsidR="009237C4" w:rsidRPr="00CC301D" w:rsidRDefault="000966F3" w:rsidP="007523B8">
            <w:pPr>
              <w:tabs>
                <w:tab w:val="left" w:pos="5040"/>
              </w:tabs>
              <w:spacing w:after="0"/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File</w:t>
            </w:r>
            <w:r w:rsidR="001F2C72">
              <w:rPr>
                <w:rFonts w:ascii="Arial" w:hAnsi="Arial" w:cs="Arial"/>
                <w:b/>
                <w:sz w:val="22"/>
              </w:rPr>
              <w:t xml:space="preserve"> </w:t>
            </w:r>
            <w:r w:rsidR="009237C4" w:rsidRPr="00CC301D">
              <w:rPr>
                <w:rFonts w:ascii="Arial" w:hAnsi="Arial" w:cs="Arial"/>
                <w:b/>
                <w:sz w:val="22"/>
              </w:rPr>
              <w:t>Number</w:t>
            </w:r>
          </w:p>
        </w:tc>
        <w:tc>
          <w:tcPr>
            <w:tcW w:w="7514" w:type="dxa"/>
          </w:tcPr>
          <w:p w14:paraId="482F7129" w14:textId="77777777" w:rsidR="009237C4" w:rsidRPr="00CC301D" w:rsidRDefault="001F2C72" w:rsidP="007523B8">
            <w:pPr>
              <w:tabs>
                <w:tab w:val="left" w:pos="5040"/>
              </w:tabs>
              <w:spacing w:after="0"/>
              <w:rPr>
                <w:rFonts w:ascii="Arial" w:hAnsi="Arial" w:cs="Arial"/>
                <w:sz w:val="22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Four-Digit File Number]"/>
                  </w:textInput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[INSERT Four-Digit File Number]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9237C4" w:rsidRPr="00CC301D" w14:paraId="3943108F" w14:textId="77777777" w:rsidTr="007523B8">
        <w:tc>
          <w:tcPr>
            <w:tcW w:w="1728" w:type="dxa"/>
          </w:tcPr>
          <w:p w14:paraId="43595506" w14:textId="77777777" w:rsidR="009237C4" w:rsidRPr="00CC301D" w:rsidRDefault="009237C4" w:rsidP="007523B8">
            <w:pPr>
              <w:tabs>
                <w:tab w:val="left" w:pos="5040"/>
              </w:tabs>
              <w:spacing w:after="0"/>
              <w:jc w:val="right"/>
              <w:rPr>
                <w:rFonts w:ascii="Arial" w:hAnsi="Arial" w:cs="Arial"/>
                <w:b/>
                <w:sz w:val="22"/>
              </w:rPr>
            </w:pPr>
            <w:r w:rsidRPr="00CC301D">
              <w:rPr>
                <w:rFonts w:ascii="Arial" w:hAnsi="Arial" w:cs="Arial"/>
                <w:b/>
                <w:sz w:val="22"/>
              </w:rPr>
              <w:t>Re</w:t>
            </w:r>
          </w:p>
        </w:tc>
        <w:tc>
          <w:tcPr>
            <w:tcW w:w="7514" w:type="dxa"/>
          </w:tcPr>
          <w:p w14:paraId="551F9FD2" w14:textId="77777777" w:rsidR="009237C4" w:rsidRPr="00CC301D" w:rsidRDefault="00D547BA" w:rsidP="007523B8">
            <w:pPr>
              <w:tabs>
                <w:tab w:val="left" w:pos="5040"/>
              </w:tabs>
              <w:spacing w:after="0"/>
              <w:rPr>
                <w:rFonts w:ascii="Arial" w:hAnsi="Arial" w:cs="Arial"/>
                <w:sz w:val="22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Summary Request, e.g., additional questionnaire]"/>
                  </w:textInput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[INSERT Summary Request, e.g., additional questionnaire]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5CDF0C8C" w14:textId="77777777" w:rsidR="009237C4" w:rsidRPr="00CC301D" w:rsidRDefault="009237C4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73F14573" w14:textId="77777777" w:rsidR="00CC301D" w:rsidRPr="00CC301D" w:rsidRDefault="006539D2" w:rsidP="00CC301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 xml:space="preserve">The </w:t>
      </w:r>
      <w:r w:rsidR="003A17B9" w:rsidRPr="00CC301D">
        <w:rPr>
          <w:rFonts w:ascii="Arial" w:hAnsi="Arial"/>
        </w:rPr>
        <w:t>modification</w:t>
      </w:r>
      <w:r w:rsidRPr="00CC301D">
        <w:rPr>
          <w:rFonts w:ascii="Arial" w:hAnsi="Arial"/>
        </w:rPr>
        <w:t xml:space="preserve"> to this project was </w:t>
      </w:r>
      <w:r w:rsidR="003A17B9" w:rsidRPr="00CC301D">
        <w:rPr>
          <w:rFonts w:ascii="Arial" w:hAnsi="Arial"/>
          <w:b/>
        </w:rPr>
        <w:t>approved</w:t>
      </w:r>
      <w:r w:rsidRPr="00CC301D">
        <w:rPr>
          <w:rFonts w:ascii="Arial" w:hAnsi="Arial"/>
        </w:rPr>
        <w:t xml:space="preserve"> by the</w:t>
      </w:r>
      <w:r w:rsidR="00AF6566" w:rsidRPr="00CC301D">
        <w:rPr>
          <w:rFonts w:ascii="Arial" w:hAnsi="Arial"/>
        </w:rPr>
        <w:t xml:space="preserve"> </w:t>
      </w:r>
      <w:r w:rsidR="00D547BA">
        <w:rPr>
          <w:rFonts w:ascii="Arial" w:hAnsi="Arial"/>
          <w:b/>
        </w:rPr>
        <w:fldChar w:fldCharType="begin">
          <w:ffData>
            <w:name w:val=""/>
            <w:enabled/>
            <w:calcOnExit w:val="0"/>
            <w:textInput>
              <w:default w:val="HREAP-C"/>
            </w:textInput>
          </w:ffData>
        </w:fldChar>
      </w:r>
      <w:r w:rsidR="00D547BA" w:rsidRPr="00C3493C">
        <w:rPr>
          <w:rFonts w:ascii="Arial" w:hAnsi="Arial"/>
          <w:b/>
        </w:rPr>
        <w:instrText xml:space="preserve"> FORMTEXT </w:instrText>
      </w:r>
      <w:r w:rsidR="00D547BA">
        <w:rPr>
          <w:rFonts w:ascii="Arial" w:hAnsi="Arial"/>
          <w:b/>
        </w:rPr>
      </w:r>
      <w:r w:rsidR="00D547BA">
        <w:rPr>
          <w:rFonts w:ascii="Arial" w:hAnsi="Arial"/>
          <w:b/>
        </w:rPr>
        <w:fldChar w:fldCharType="separate"/>
      </w:r>
      <w:r w:rsidR="00D547BA">
        <w:rPr>
          <w:rFonts w:ascii="Arial" w:hAnsi="Arial"/>
          <w:b/>
          <w:noProof/>
        </w:rPr>
        <w:t>HREAP-C</w:t>
      </w:r>
      <w:r w:rsidR="00D547BA">
        <w:rPr>
          <w:rFonts w:ascii="Arial" w:hAnsi="Arial"/>
          <w:b/>
        </w:rPr>
        <w:fldChar w:fldCharType="end"/>
      </w:r>
      <w:r w:rsidR="00B05183" w:rsidRPr="00CC301D">
        <w:rPr>
          <w:rFonts w:ascii="Arial" w:hAnsi="Arial"/>
          <w:b/>
        </w:rPr>
        <w:t xml:space="preserve"> </w:t>
      </w:r>
      <w:r w:rsidR="00D547BA">
        <w:rPr>
          <w:rFonts w:ascii="Arial" w:hAnsi="Arial"/>
        </w:rPr>
        <w:t>on the above date</w:t>
      </w:r>
      <w:r w:rsidRPr="00CC301D">
        <w:rPr>
          <w:rFonts w:ascii="Arial" w:hAnsi="Arial"/>
        </w:rPr>
        <w:t>.</w:t>
      </w:r>
      <w:r w:rsidR="00D547BA">
        <w:rPr>
          <w:rFonts w:ascii="Arial" w:hAnsi="Arial"/>
        </w:rPr>
        <w:t xml:space="preserve"> </w:t>
      </w:r>
      <w:r w:rsidR="00CC301D" w:rsidRPr="00CC301D">
        <w:rPr>
          <w:rFonts w:ascii="Arial" w:hAnsi="Arial"/>
        </w:rPr>
        <w:t>The following condition(s) must be met before data collection commences:</w:t>
      </w:r>
    </w:p>
    <w:p w14:paraId="0A0250E1" w14:textId="77777777" w:rsidR="00CC301D" w:rsidRPr="00CC301D" w:rsidRDefault="00CC301D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15E58435" w14:textId="77777777" w:rsidR="00CC301D" w:rsidRPr="00CC301D" w:rsidRDefault="00CC301D" w:rsidP="00CC301D">
      <w:pPr>
        <w:tabs>
          <w:tab w:val="left" w:pos="5040"/>
        </w:tabs>
        <w:spacing w:after="240" w:line="240" w:lineRule="auto"/>
        <w:rPr>
          <w:rFonts w:ascii="Arial" w:hAnsi="Arial"/>
          <w:b/>
        </w:rPr>
      </w:pPr>
      <w:r w:rsidRPr="00CC301D">
        <w:rPr>
          <w:rFonts w:ascii="Arial" w:hAnsi="Arial"/>
          <w:b/>
        </w:rPr>
        <w:t>Modification</w:t>
      </w:r>
      <w:r>
        <w:rPr>
          <w:rFonts w:ascii="Arial" w:hAnsi="Arial"/>
          <w:b/>
        </w:rPr>
        <w:t xml:space="preserve"> conditions of approval</w:t>
      </w:r>
      <w:r w:rsidRPr="00CC301D">
        <w:rPr>
          <w:rFonts w:ascii="Arial" w:hAnsi="Arial"/>
          <w:b/>
        </w:rPr>
        <w:t>:</w:t>
      </w:r>
    </w:p>
    <w:p w14:paraId="210DAF23" w14:textId="77777777" w:rsidR="00CC301D" w:rsidRPr="00884E77" w:rsidRDefault="00CC301D" w:rsidP="00CC301D">
      <w:pPr>
        <w:tabs>
          <w:tab w:val="left" w:pos="5040"/>
        </w:tabs>
        <w:spacing w:after="240" w:line="240" w:lineRule="auto"/>
        <w:rPr>
          <w:rFonts w:ascii="Arial" w:hAnsi="Arial"/>
          <w:b/>
        </w:rPr>
      </w:pPr>
      <w:r w:rsidRPr="00884E77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[INSERT Provision Comments - if no provision comments, then insert 'N/A']"/>
            </w:textInput>
          </w:ffData>
        </w:fldChar>
      </w:r>
      <w:r w:rsidRPr="00884E77">
        <w:rPr>
          <w:rFonts w:ascii="Arial" w:hAnsi="Arial"/>
        </w:rPr>
        <w:instrText xml:space="preserve"> FORMTEXT </w:instrText>
      </w:r>
      <w:r w:rsidRPr="00884E77">
        <w:rPr>
          <w:rFonts w:ascii="Arial" w:hAnsi="Arial"/>
        </w:rPr>
      </w:r>
      <w:r w:rsidRPr="00884E77">
        <w:rPr>
          <w:rFonts w:ascii="Arial" w:hAnsi="Arial"/>
        </w:rPr>
        <w:fldChar w:fldCharType="separate"/>
      </w:r>
      <w:r w:rsidRPr="00884E77">
        <w:rPr>
          <w:rFonts w:ascii="Arial" w:hAnsi="Arial"/>
          <w:noProof/>
        </w:rPr>
        <w:t>[INSERT Provision Comments - if no provision comments, then insert 'N/A']</w:t>
      </w:r>
      <w:r w:rsidRPr="00884E77">
        <w:rPr>
          <w:rFonts w:ascii="Arial" w:hAnsi="Arial"/>
        </w:rPr>
        <w:fldChar w:fldCharType="end"/>
      </w:r>
    </w:p>
    <w:p w14:paraId="250488F0" w14:textId="77777777" w:rsidR="006539D2" w:rsidRPr="00CC301D" w:rsidRDefault="00CC301D" w:rsidP="00CC301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>The conditions of approval listed within the projects original approval letter still apply.</w:t>
      </w:r>
    </w:p>
    <w:p w14:paraId="3A063402" w14:textId="77777777" w:rsidR="00E24751" w:rsidRPr="00CC301D" w:rsidRDefault="00E24751" w:rsidP="006B256D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1B05FBE2" w14:textId="77777777" w:rsidR="00E26B63" w:rsidRPr="00CC301D" w:rsidRDefault="00E26B63" w:rsidP="00E26B63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>If you would like any assistance, or further information, please contact the ethics office on:</w:t>
      </w:r>
    </w:p>
    <w:p w14:paraId="4F9CC7B2" w14:textId="77777777" w:rsidR="00E26B63" w:rsidRPr="00CC301D" w:rsidRDefault="00E26B63" w:rsidP="00E26B63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>P: +61 2 9385 6222, + 61 2 9385 7257 or + 61 2 9385 7007</w:t>
      </w:r>
    </w:p>
    <w:p w14:paraId="4CA5D327" w14:textId="77777777" w:rsidR="00E26B63" w:rsidRPr="00CC301D" w:rsidRDefault="00E26B63" w:rsidP="00E26B63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 xml:space="preserve">E: </w:t>
      </w:r>
      <w:hyperlink r:id="rId9" w:history="1">
        <w:r w:rsidRPr="00CC301D">
          <w:rPr>
            <w:rStyle w:val="Hyperlink"/>
            <w:rFonts w:ascii="Arial" w:hAnsi="Arial"/>
          </w:rPr>
          <w:t>humanethics@unsw.edu.au</w:t>
        </w:r>
      </w:hyperlink>
      <w:r w:rsidRPr="00CC301D">
        <w:rPr>
          <w:rFonts w:ascii="Arial" w:hAnsi="Arial"/>
        </w:rPr>
        <w:t xml:space="preserve"> </w:t>
      </w:r>
    </w:p>
    <w:p w14:paraId="10A250B1" w14:textId="77777777" w:rsidR="00517416" w:rsidRPr="00CC301D" w:rsidRDefault="00517416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3DFE61C1" w14:textId="77777777" w:rsidR="00517416" w:rsidRPr="00CC301D" w:rsidRDefault="00517416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 xml:space="preserve">The </w:t>
      </w:r>
      <w:r w:rsidR="00D547BA">
        <w:rPr>
          <w:rFonts w:ascii="Arial" w:hAnsi="Arial"/>
          <w:b/>
        </w:rPr>
        <w:fldChar w:fldCharType="begin">
          <w:ffData>
            <w:name w:val=""/>
            <w:enabled/>
            <w:calcOnExit w:val="0"/>
            <w:textInput>
              <w:default w:val="HREAP-C"/>
            </w:textInput>
          </w:ffData>
        </w:fldChar>
      </w:r>
      <w:r w:rsidR="00D547BA">
        <w:rPr>
          <w:rFonts w:ascii="Arial" w:hAnsi="Arial"/>
          <w:b/>
        </w:rPr>
        <w:instrText xml:space="preserve"> FORMTEXT </w:instrText>
      </w:r>
      <w:r w:rsidR="00D547BA">
        <w:rPr>
          <w:rFonts w:ascii="Arial" w:hAnsi="Arial"/>
          <w:b/>
        </w:rPr>
      </w:r>
      <w:r w:rsidR="00D547BA">
        <w:rPr>
          <w:rFonts w:ascii="Arial" w:hAnsi="Arial"/>
          <w:b/>
        </w:rPr>
        <w:fldChar w:fldCharType="separate"/>
      </w:r>
      <w:r w:rsidR="00D547BA">
        <w:rPr>
          <w:rFonts w:ascii="Arial" w:hAnsi="Arial"/>
          <w:b/>
          <w:noProof/>
        </w:rPr>
        <w:t>HREAP-C</w:t>
      </w:r>
      <w:r w:rsidR="00D547BA">
        <w:rPr>
          <w:rFonts w:ascii="Arial" w:hAnsi="Arial"/>
          <w:b/>
        </w:rPr>
        <w:fldChar w:fldCharType="end"/>
      </w:r>
      <w:r w:rsidRPr="00CC301D">
        <w:rPr>
          <w:rFonts w:ascii="Arial" w:hAnsi="Arial"/>
        </w:rPr>
        <w:t xml:space="preserve"> wishes you continued success in your research.</w:t>
      </w:r>
    </w:p>
    <w:p w14:paraId="62F8FF94" w14:textId="77777777" w:rsidR="00517416" w:rsidRPr="00CC301D" w:rsidRDefault="00517416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0571C223" w14:textId="77777777" w:rsidR="00517416" w:rsidRDefault="00517416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 w:rsidRPr="00CC301D">
        <w:rPr>
          <w:rFonts w:ascii="Arial" w:hAnsi="Arial"/>
        </w:rPr>
        <w:t>Kind Regards,</w:t>
      </w:r>
    </w:p>
    <w:p w14:paraId="7831655E" w14:textId="77777777" w:rsidR="00D547BA" w:rsidRDefault="00D547BA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1A0AD13E" w14:textId="77777777" w:rsidR="00D547BA" w:rsidRPr="00CC301D" w:rsidRDefault="00D547BA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2C0A085F" w14:textId="77777777" w:rsidR="00101147" w:rsidRPr="00CC301D" w:rsidRDefault="00101147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17EFFDFB" w14:textId="1BFF94EB" w:rsidR="00101147" w:rsidRDefault="00D547BA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K Martire</w:t>
      </w:r>
      <w:r w:rsidR="00AD0A5B">
        <w:rPr>
          <w:rFonts w:ascii="Arial" w:hAnsi="Arial"/>
        </w:rPr>
        <w:t>/K Faasse</w:t>
      </w:r>
    </w:p>
    <w:p w14:paraId="6CEF3503" w14:textId="77777777" w:rsidR="000966F3" w:rsidRDefault="000966F3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p w14:paraId="2FD1A216" w14:textId="77777777" w:rsidR="000966F3" w:rsidRPr="00CC301D" w:rsidRDefault="000966F3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</w:rPr>
        <w:t>Please note this approval is not valid unless a convenor’s signature appears at the bottom</w:t>
      </w:r>
    </w:p>
    <w:p w14:paraId="1843F259" w14:textId="77777777" w:rsidR="00FA402B" w:rsidRPr="00CC301D" w:rsidRDefault="00FA402B" w:rsidP="00517416">
      <w:pPr>
        <w:tabs>
          <w:tab w:val="left" w:pos="5040"/>
        </w:tabs>
        <w:spacing w:after="0" w:line="240" w:lineRule="auto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A402B" w:rsidRPr="00CC301D" w14:paraId="168137CC" w14:textId="77777777" w:rsidTr="00F5240F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  <w:hideMark/>
          </w:tcPr>
          <w:p w14:paraId="01B4F755" w14:textId="77777777" w:rsidR="00FA402B" w:rsidRPr="00CC301D" w:rsidRDefault="00FA402B" w:rsidP="00F5240F">
            <w:pPr>
              <w:tabs>
                <w:tab w:val="left" w:pos="5040"/>
              </w:tabs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C301D">
              <w:rPr>
                <w:rFonts w:ascii="Arial" w:hAnsi="Arial"/>
                <w:sz w:val="20"/>
                <w:szCs w:val="20"/>
              </w:rPr>
              <w:t xml:space="preserve">This HREC is constituted and operates in accordance with the National Health and Medical Research Council’s (NHMRC) </w:t>
            </w:r>
            <w:r w:rsidRPr="00CC301D">
              <w:rPr>
                <w:rFonts w:ascii="Arial" w:hAnsi="Arial"/>
                <w:i/>
                <w:sz w:val="20"/>
                <w:szCs w:val="20"/>
              </w:rPr>
              <w:t xml:space="preserve">National Statement on Ethical Conduct in Human Research (2007). </w:t>
            </w:r>
            <w:r w:rsidRPr="00CC301D">
              <w:rPr>
                <w:rFonts w:ascii="Arial" w:hAnsi="Arial"/>
                <w:sz w:val="20"/>
                <w:szCs w:val="20"/>
              </w:rPr>
              <w:t>The processes used by this HREC to review multi-centre research proposals have been certified by the National Health and Medical Research Council.</w:t>
            </w:r>
          </w:p>
        </w:tc>
      </w:tr>
    </w:tbl>
    <w:p w14:paraId="76463E43" w14:textId="77777777" w:rsidR="00295D0D" w:rsidRPr="006B256D" w:rsidRDefault="00295D0D" w:rsidP="001547D1">
      <w:pPr>
        <w:rPr>
          <w:rFonts w:asciiTheme="majorHAnsi" w:hAnsiTheme="majorHAnsi" w:cstheme="minorHAnsi"/>
        </w:rPr>
      </w:pPr>
    </w:p>
    <w:sectPr w:rsidR="00295D0D" w:rsidRPr="006B256D" w:rsidSect="00264A85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D6633" w14:textId="77777777" w:rsidR="00F208C0" w:rsidRDefault="00F208C0" w:rsidP="00E56294">
      <w:pPr>
        <w:spacing w:after="0" w:line="240" w:lineRule="auto"/>
      </w:pPr>
      <w:r>
        <w:separator/>
      </w:r>
    </w:p>
  </w:endnote>
  <w:endnote w:type="continuationSeparator" w:id="0">
    <w:p w14:paraId="5BF6DDDB" w14:textId="77777777" w:rsidR="00F208C0" w:rsidRDefault="00F208C0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mmet">
    <w:panose1 w:val="02000505000000020004"/>
    <w:charset w:val="00"/>
    <w:family w:val="modern"/>
    <w:notTrueType/>
    <w:pitch w:val="variable"/>
    <w:sig w:usb0="A00000AF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1A67B" w14:textId="77777777" w:rsidR="00E01589" w:rsidRDefault="006267AD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5309F" w14:textId="77777777" w:rsidR="003633DC" w:rsidRPr="00DA326C" w:rsidRDefault="005713EE" w:rsidP="00EC6684">
    <w:pPr>
      <w:pStyle w:val="Footeroption"/>
      <w:tabs>
        <w:tab w:val="left" w:pos="8237"/>
      </w:tabs>
      <w:rPr>
        <w:color w:val="FFFFFF" w:themeColor="background1"/>
        <w:szCs w:val="16"/>
      </w:rPr>
    </w:pPr>
    <w:r>
      <w:rPr>
        <w:noProof/>
        <w:lang w:eastAsia="en-AU" w:bidi="si-LK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0A2F6B3" wp14:editId="56DEE986">
              <wp:simplePos x="0" y="0"/>
              <wp:positionH relativeFrom="column">
                <wp:posOffset>5274945</wp:posOffset>
              </wp:positionH>
              <wp:positionV relativeFrom="paragraph">
                <wp:posOffset>-68580</wp:posOffset>
              </wp:positionV>
              <wp:extent cx="567690" cy="249555"/>
              <wp:effectExtent l="0" t="0" r="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249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cex="http://schemas.microsoft.com/office/word/2018/wordml/cex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41A4" w14:textId="77777777" w:rsidR="00DA326C" w:rsidRPr="00DA326C" w:rsidRDefault="000F4F2B" w:rsidP="00DA326C">
                          <w:pPr>
                            <w:pStyle w:val="Footeroption"/>
                            <w:rPr>
                              <w:color w:val="FFFFFF" w:themeColor="background1"/>
                              <w:szCs w:val="16"/>
                            </w:rPr>
                          </w:pP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begin"/>
                          </w:r>
                          <w:r w:rsidR="00DA326C"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instrText xml:space="preserve"> PAGE   \* MERGEFORMAT </w:instrTex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separate"/>
                          </w:r>
                          <w:r w:rsidR="003A17B9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t>2</w: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end"/>
                          </w:r>
                        </w:p>
                        <w:p w14:paraId="32B4D91E" w14:textId="77777777" w:rsidR="00E01589" w:rsidRDefault="00E015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2F6B3" id="Rectangle 15" o:spid="_x0000_s1026" style="position:absolute;margin-left:415.35pt;margin-top:-5.4pt;width:44.7pt;height:1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" fillcolor="#5a5a5a [2109]" stroked="f">
              <v:textbox>
                <w:txbxContent>
                  <w:p w14:paraId="03FA41A4" w14:textId="77777777" w:rsidR="00DA326C" w:rsidRPr="00DA326C" w:rsidRDefault="000F4F2B" w:rsidP="00DA326C">
                    <w:pPr>
                      <w:pStyle w:val="Footeroption"/>
                      <w:rPr>
                        <w:color w:val="FFFFFF" w:themeColor="background1"/>
                        <w:szCs w:val="16"/>
                      </w:rPr>
                    </w:pP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begin"/>
                    </w:r>
                    <w:r w:rsidR="00DA326C"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instrText xml:space="preserve"> PAGE   \* MERGEFORMAT </w:instrTex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separate"/>
                    </w:r>
                    <w:r w:rsidR="003A17B9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t>2</w: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end"/>
                    </w:r>
                  </w:p>
                  <w:p w14:paraId="32B4D91E" w14:textId="77777777" w:rsidR="00E01589" w:rsidRDefault="00E01589"/>
                </w:txbxContent>
              </v:textbox>
            </v:rect>
          </w:pict>
        </mc:Fallback>
      </mc:AlternateContent>
    </w:r>
    <w:r>
      <w:rPr>
        <w:noProof/>
        <w:lang w:eastAsia="en-AU" w:bidi="si-L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B191DF" wp14:editId="7735E9D5">
              <wp:simplePos x="0" y="0"/>
              <wp:positionH relativeFrom="column">
                <wp:posOffset>-907415</wp:posOffset>
              </wp:positionH>
              <wp:positionV relativeFrom="paragraph">
                <wp:posOffset>-259080</wp:posOffset>
              </wp:positionV>
              <wp:extent cx="7558405" cy="635"/>
              <wp:effectExtent l="26035" t="26670" r="26035" b="29845"/>
              <wp:wrapNone/>
              <wp:docPr id="10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w16cex="http://schemas.microsoft.com/office/word/2018/wordml/cex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39F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71.45pt;margin-top:-20.4pt;width:595.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" strokecolor="#ffd700" strokeweight="4pt"/>
          </w:pict>
        </mc:Fallback>
      </mc:AlternateContent>
    </w:r>
    <w:r w:rsidR="00C07CE1">
      <w:rPr>
        <w:noProof/>
        <w:lang w:eastAsia="en-AU" w:bidi="si-LK"/>
      </w:rPr>
      <w:drawing>
        <wp:anchor distT="0" distB="0" distL="114300" distR="114300" simplePos="0" relativeHeight="251662336" behindDoc="0" locked="0" layoutInCell="1" allowOverlap="1" wp14:anchorId="6A5877B4" wp14:editId="5EF520CF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9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 w:bidi="si-LK"/>
      </w:rPr>
      <w:drawing>
        <wp:anchor distT="0" distB="0" distL="114300" distR="114300" simplePos="0" relativeHeight="251661312" behindDoc="0" locked="0" layoutInCell="1" allowOverlap="1" wp14:anchorId="7CF89F07" wp14:editId="68F9DD15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6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 w:bidi="si-LK"/>
      </w:rPr>
      <w:drawing>
        <wp:anchor distT="0" distB="0" distL="114300" distR="114300" simplePos="0" relativeHeight="251660288" behindDoc="0" locked="0" layoutInCell="1" allowOverlap="1" wp14:anchorId="54A34D1D" wp14:editId="17D22D40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4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 w:bidi="si-LK"/>
      </w:rPr>
      <w:drawing>
        <wp:anchor distT="0" distB="0" distL="114300" distR="114300" simplePos="0" relativeHeight="251659264" behindDoc="0" locked="0" layoutInCell="1" allowOverlap="1" wp14:anchorId="751EB050" wp14:editId="355ED284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3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94C41" w14:textId="77777777" w:rsidR="00772F5A" w:rsidRDefault="00772F5A" w:rsidP="00EC6684">
    <w:pPr>
      <w:pStyle w:val="Footeroption"/>
      <w:tabs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2C2B1" w14:textId="77777777" w:rsidR="00F208C0" w:rsidRDefault="00F208C0" w:rsidP="00E56294">
      <w:pPr>
        <w:spacing w:after="0" w:line="240" w:lineRule="auto"/>
      </w:pPr>
      <w:r>
        <w:separator/>
      </w:r>
    </w:p>
  </w:footnote>
  <w:footnote w:type="continuationSeparator" w:id="0">
    <w:p w14:paraId="0B1DD5B0" w14:textId="77777777" w:rsidR="00F208C0" w:rsidRDefault="00F208C0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38DD4" w14:textId="77777777" w:rsidR="00FE7B50" w:rsidRDefault="00CC301D" w:rsidP="003A17B9">
    <w:pPr>
      <w:pStyle w:val="Header"/>
      <w:jc w:val="right"/>
    </w:pPr>
    <w:r>
      <w:rPr>
        <w:noProof/>
        <w:lang w:eastAsia="en-AU" w:bidi="si-LK"/>
      </w:rPr>
      <w:drawing>
        <wp:inline distT="0" distB="0" distL="0" distR="0" wp14:anchorId="11BEE9B3" wp14:editId="6418200A">
          <wp:extent cx="1184745" cy="1376326"/>
          <wp:effectExtent l="0" t="0" r="0" b="0"/>
          <wp:docPr id="1" name="Picture 1" descr="../../../../Branding%20-%20Australias%20Global%20University/Logo%202016/Corporate%20Logo/PNG_Web/01_Sydney%20Portra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Branding%20-%20Australias%20Global%20University/Logo%202016/Corporate%20Logo/PNG_Web/01_Sydney%20Portra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65" cy="1376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.75pt;height:18.75pt;visibility:visible;mso-wrap-style:square" o:bullet="t">
        <v:imagedata r:id="rId1" o:title=""/>
      </v:shape>
    </w:pict>
  </w:numPicBullet>
  <w:abstractNum w:abstractNumId="0" w15:restartNumberingAfterBreak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06B1B"/>
    <w:multiLevelType w:val="hybridMultilevel"/>
    <w:tmpl w:val="879E1C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61424"/>
    <w:multiLevelType w:val="hybridMultilevel"/>
    <w:tmpl w:val="D9CE6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1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EE"/>
    <w:rsid w:val="00064058"/>
    <w:rsid w:val="000944EE"/>
    <w:rsid w:val="000966F3"/>
    <w:rsid w:val="000A4356"/>
    <w:rsid w:val="000E2EF8"/>
    <w:rsid w:val="000E4F00"/>
    <w:rsid w:val="000F4F2B"/>
    <w:rsid w:val="00101147"/>
    <w:rsid w:val="0010572D"/>
    <w:rsid w:val="0011379A"/>
    <w:rsid w:val="00146F79"/>
    <w:rsid w:val="001547D1"/>
    <w:rsid w:val="001631B1"/>
    <w:rsid w:val="001631CA"/>
    <w:rsid w:val="0017063D"/>
    <w:rsid w:val="001859C9"/>
    <w:rsid w:val="001950F5"/>
    <w:rsid w:val="001970FD"/>
    <w:rsid w:val="001A1B80"/>
    <w:rsid w:val="001A3CDA"/>
    <w:rsid w:val="001B06EA"/>
    <w:rsid w:val="001C5FAA"/>
    <w:rsid w:val="001D3054"/>
    <w:rsid w:val="001F2C72"/>
    <w:rsid w:val="001F6ACE"/>
    <w:rsid w:val="00203527"/>
    <w:rsid w:val="00212874"/>
    <w:rsid w:val="00246F9B"/>
    <w:rsid w:val="00264517"/>
    <w:rsid w:val="00264A85"/>
    <w:rsid w:val="00295D0D"/>
    <w:rsid w:val="002D0D04"/>
    <w:rsid w:val="002D1A11"/>
    <w:rsid w:val="002E6157"/>
    <w:rsid w:val="002F592E"/>
    <w:rsid w:val="002F7CEC"/>
    <w:rsid w:val="00316101"/>
    <w:rsid w:val="00321AFF"/>
    <w:rsid w:val="0032408F"/>
    <w:rsid w:val="00352C8D"/>
    <w:rsid w:val="0036214D"/>
    <w:rsid w:val="003633DC"/>
    <w:rsid w:val="003659C8"/>
    <w:rsid w:val="00390F5B"/>
    <w:rsid w:val="00392478"/>
    <w:rsid w:val="00394F95"/>
    <w:rsid w:val="003A17B9"/>
    <w:rsid w:val="004145AE"/>
    <w:rsid w:val="00427160"/>
    <w:rsid w:val="004811A5"/>
    <w:rsid w:val="004A2736"/>
    <w:rsid w:val="004C29BB"/>
    <w:rsid w:val="004F16C2"/>
    <w:rsid w:val="00517416"/>
    <w:rsid w:val="00526E76"/>
    <w:rsid w:val="00534EC4"/>
    <w:rsid w:val="005713EE"/>
    <w:rsid w:val="005776D7"/>
    <w:rsid w:val="00612446"/>
    <w:rsid w:val="00616D72"/>
    <w:rsid w:val="00620377"/>
    <w:rsid w:val="00624D67"/>
    <w:rsid w:val="006267AD"/>
    <w:rsid w:val="00633EE4"/>
    <w:rsid w:val="006539D2"/>
    <w:rsid w:val="006540F2"/>
    <w:rsid w:val="00663179"/>
    <w:rsid w:val="00677072"/>
    <w:rsid w:val="006B256D"/>
    <w:rsid w:val="006D3E39"/>
    <w:rsid w:val="00745C41"/>
    <w:rsid w:val="00757710"/>
    <w:rsid w:val="0076290F"/>
    <w:rsid w:val="00771919"/>
    <w:rsid w:val="0077232A"/>
    <w:rsid w:val="00772A8D"/>
    <w:rsid w:val="00772F5A"/>
    <w:rsid w:val="0078678E"/>
    <w:rsid w:val="007A5F84"/>
    <w:rsid w:val="007E4CB7"/>
    <w:rsid w:val="0082338C"/>
    <w:rsid w:val="008246D6"/>
    <w:rsid w:val="00835829"/>
    <w:rsid w:val="00843A54"/>
    <w:rsid w:val="00847109"/>
    <w:rsid w:val="00855779"/>
    <w:rsid w:val="00870709"/>
    <w:rsid w:val="00893DAD"/>
    <w:rsid w:val="008A5D0B"/>
    <w:rsid w:val="008D7C18"/>
    <w:rsid w:val="00903190"/>
    <w:rsid w:val="00905D9B"/>
    <w:rsid w:val="009069C8"/>
    <w:rsid w:val="00906CC0"/>
    <w:rsid w:val="009237C4"/>
    <w:rsid w:val="0092569C"/>
    <w:rsid w:val="00956C9C"/>
    <w:rsid w:val="00966E29"/>
    <w:rsid w:val="00982B5B"/>
    <w:rsid w:val="00986184"/>
    <w:rsid w:val="0099420E"/>
    <w:rsid w:val="009953B5"/>
    <w:rsid w:val="009B1B70"/>
    <w:rsid w:val="009B2B47"/>
    <w:rsid w:val="00A536D1"/>
    <w:rsid w:val="00AB03B2"/>
    <w:rsid w:val="00AD0A5B"/>
    <w:rsid w:val="00AF6566"/>
    <w:rsid w:val="00B05183"/>
    <w:rsid w:val="00B105EA"/>
    <w:rsid w:val="00B1319F"/>
    <w:rsid w:val="00B301F9"/>
    <w:rsid w:val="00B959AC"/>
    <w:rsid w:val="00BA1090"/>
    <w:rsid w:val="00BC32C1"/>
    <w:rsid w:val="00BE0D33"/>
    <w:rsid w:val="00C07CE1"/>
    <w:rsid w:val="00C3493C"/>
    <w:rsid w:val="00C53A39"/>
    <w:rsid w:val="00C54154"/>
    <w:rsid w:val="00C9066E"/>
    <w:rsid w:val="00CB0FF3"/>
    <w:rsid w:val="00CC301D"/>
    <w:rsid w:val="00CC483C"/>
    <w:rsid w:val="00CE70B5"/>
    <w:rsid w:val="00CE76B2"/>
    <w:rsid w:val="00CF7588"/>
    <w:rsid w:val="00D04875"/>
    <w:rsid w:val="00D13F27"/>
    <w:rsid w:val="00D43E97"/>
    <w:rsid w:val="00D547BA"/>
    <w:rsid w:val="00D73EC5"/>
    <w:rsid w:val="00D75303"/>
    <w:rsid w:val="00D82A92"/>
    <w:rsid w:val="00D859C2"/>
    <w:rsid w:val="00DA2B30"/>
    <w:rsid w:val="00DA326C"/>
    <w:rsid w:val="00DB432D"/>
    <w:rsid w:val="00DB58E3"/>
    <w:rsid w:val="00DF59C5"/>
    <w:rsid w:val="00DF6FA0"/>
    <w:rsid w:val="00E01589"/>
    <w:rsid w:val="00E0718D"/>
    <w:rsid w:val="00E24751"/>
    <w:rsid w:val="00E26B63"/>
    <w:rsid w:val="00E457AD"/>
    <w:rsid w:val="00E56294"/>
    <w:rsid w:val="00E63E06"/>
    <w:rsid w:val="00E76FEC"/>
    <w:rsid w:val="00EC6684"/>
    <w:rsid w:val="00EC7C84"/>
    <w:rsid w:val="00ED669F"/>
    <w:rsid w:val="00EE5301"/>
    <w:rsid w:val="00EE7455"/>
    <w:rsid w:val="00EF1F7E"/>
    <w:rsid w:val="00F035FF"/>
    <w:rsid w:val="00F208C0"/>
    <w:rsid w:val="00F2507D"/>
    <w:rsid w:val="00F6308F"/>
    <w:rsid w:val="00F66D50"/>
    <w:rsid w:val="00F71C63"/>
    <w:rsid w:val="00FA402B"/>
    <w:rsid w:val="00FD13F3"/>
    <w:rsid w:val="00FE742C"/>
    <w:rsid w:val="00FE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264035"/>
  <w15:docId w15:val="{DB8C4D7C-9D72-4E4D-A907-1F8C2036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874"/>
    <w:pPr>
      <w:spacing w:after="6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humanethics@unsw.edu.a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3482508\Desktop\UNSW_Word_template_highre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0E7036-0B90-4531-A794-98BC0D67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UNSW_Word_template_highres.dotm</Template>
  <TotalTime>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Rohr</dc:creator>
  <cp:lastModifiedBy>Shanta Jayawardana</cp:lastModifiedBy>
  <cp:revision>2</cp:revision>
  <dcterms:created xsi:type="dcterms:W3CDTF">2021-04-08T04:07:00Z</dcterms:created>
  <dcterms:modified xsi:type="dcterms:W3CDTF">2021-04-08T04:07:00Z</dcterms:modified>
</cp:coreProperties>
</file>